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EE4" w:rsidRPr="003A7563" w:rsidRDefault="00C86B25" w:rsidP="00964C16">
      <w:pPr>
        <w:tabs>
          <w:tab w:val="left" w:pos="5483"/>
        </w:tabs>
        <w:rPr>
          <w:rFonts w:ascii="Trebuchet MS" w:hAnsi="Trebuchet MS"/>
          <w:noProof/>
          <w:sz w:val="28"/>
          <w:lang w:val="id-ID"/>
        </w:rPr>
      </w:pPr>
      <w:bookmarkStart w:id="0" w:name="_GoBack"/>
      <w:bookmarkEnd w:id="0"/>
      <w:r w:rsidRPr="003A7563">
        <w:rPr>
          <w:rFonts w:ascii="Trebuchet MS" w:hAnsi="Trebuchet MS"/>
          <w:noProof/>
          <w:sz w:val="28"/>
          <w:lang w:val="id-ID" w:eastAsia="ko-KR"/>
        </w:rPr>
        <w:pict>
          <v:rect id="_x0000_s1186" style="position:absolute;margin-left:89.7pt;margin-top:37.45pt;width:49.6pt;height:20.4pt;rotation:90;z-index:15" filled="f" stroked="f">
            <v:textbox style="layout-flow:vertical;mso-layout-flow-alt:bottom-to-top;mso-next-textbox:#_x0000_s1186">
              <w:txbxContent>
                <w:p w:rsidR="0008684F" w:rsidRPr="009C761F" w:rsidRDefault="0008684F" w:rsidP="0008684F">
                  <w:pPr>
                    <w:rPr>
                      <w:rFonts w:ascii="Tahoma" w:hAnsi="Tahoma" w:cs="Tahoma"/>
                      <w:color w:val="FF0000"/>
                      <w:sz w:val="22"/>
                    </w:rPr>
                  </w:pPr>
                  <w:r w:rsidRPr="009C761F">
                    <w:rPr>
                      <w:rFonts w:ascii="Tahoma" w:hAnsi="Tahoma" w:cs="Tahoma"/>
                      <w:color w:val="FF0000"/>
                      <w:sz w:val="22"/>
                    </w:rPr>
                    <w:t>35 mm</w:t>
                  </w:r>
                </w:p>
              </w:txbxContent>
            </v:textbox>
          </v:rect>
        </w:pict>
      </w:r>
      <w:r w:rsidR="00366548" w:rsidRPr="003A7563">
        <w:rPr>
          <w:rFonts w:ascii="Trebuchet MS" w:hAnsi="Trebuchet MS"/>
          <w:noProof/>
          <w:sz w:val="28"/>
          <w:lang w:val="id-ID" w:eastAsia="ko-K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87" type="#_x0000_t32" style="position:absolute;margin-left:49.65pt;margin-top:.1pt;width:73.7pt;height:0;z-index:16" o:connectortype="straight" strokecolor="red" strokeweight=".25pt"/>
        </w:pict>
      </w:r>
      <w:r w:rsidR="00964C16" w:rsidRPr="003A7563">
        <w:rPr>
          <w:rFonts w:ascii="Trebuchet MS" w:hAnsi="Trebuchet MS"/>
          <w:noProof/>
          <w:sz w:val="28"/>
          <w:lang w:val="id-ID" w:eastAsia="ko-KR"/>
        </w:rPr>
        <w:pict>
          <v:shape id="_x0000_s1181" type="#_x0000_t32" style="position:absolute;margin-left:225.9pt;margin-top:-84.5pt;width:0;height:212.6pt;z-index:13" o:connectortype="straight" strokecolor="red" strokeweight=".5pt">
            <v:stroke dashstyle="dash" startarrow="block" endarrow="block"/>
          </v:shape>
        </w:pict>
      </w:r>
      <w:r w:rsidR="003A7563" w:rsidRPr="003A7563">
        <w:rPr>
          <w:rFonts w:ascii="Trebuchet MS" w:hAnsi="Trebuchet MS"/>
          <w:noProof/>
          <w:sz w:val="28"/>
          <w:lang w:val="id-ID" w:eastAsia="ko-KR"/>
        </w:rPr>
        <w:pict>
          <v:shape id="_x0000_s1193" type="#_x0000_t32" style="position:absolute;margin-left:-.3pt;margin-top:115.2pt;width:99.2pt;height:0;z-index:20" o:connectortype="straight" strokecolor="red" strokeweight=".5pt">
            <v:stroke dashstyle="dash" startarrow="block" endarrow="block"/>
          </v:shape>
        </w:pict>
      </w:r>
      <w:r w:rsidR="00803BF0" w:rsidRPr="003A7563">
        <w:rPr>
          <w:rFonts w:ascii="Trebuchet MS" w:hAnsi="Trebuchet MS"/>
          <w:noProof/>
          <w:sz w:val="28"/>
          <w:lang w:val="id-ID" w:eastAsia="ko-KR"/>
        </w:rPr>
        <w:pict>
          <v:shape id="_x0000_s1192" type="#_x0000_t32" style="position:absolute;margin-left:.9pt;margin-top:48.9pt;width:0;height:65.2pt;z-index:19" o:connectortype="straight" strokecolor="red" strokeweight=".25pt"/>
        </w:pict>
      </w:r>
      <w:r w:rsidR="00803BF0" w:rsidRPr="003A7563">
        <w:rPr>
          <w:rFonts w:ascii="Trebuchet MS" w:hAnsi="Trebuchet MS"/>
          <w:noProof/>
          <w:sz w:val="28"/>
          <w:lang w:val="id-ID" w:eastAsia="ko-KR"/>
        </w:rPr>
        <w:pict>
          <v:shape id="_x0000_s1194" type="#_x0000_t32" style="position:absolute;margin-left:98.3pt;margin-top:48.9pt;width:0;height:65.2pt;z-index:21" o:connectortype="straight" strokecolor="red" strokeweight=".25pt"/>
        </w:pict>
      </w:r>
      <w:r w:rsidR="00E4714C" w:rsidRPr="003A7563">
        <w:rPr>
          <w:rFonts w:ascii="Trebuchet MS" w:hAnsi="Trebuchet MS"/>
          <w:noProof/>
          <w:sz w:val="28"/>
          <w:lang w:val="id-ID" w:eastAsia="ko-KR"/>
        </w:rPr>
        <w:pict>
          <v:rect id="_x0000_s1195" style="position:absolute;margin-left:21.7pt;margin-top:95.9pt;width:49.6pt;height:20.4pt;z-index:22" filled="f" stroked="f">
            <v:textbox style="mso-next-textbox:#_x0000_s1195">
              <w:txbxContent>
                <w:p w:rsidR="00E4714C" w:rsidRPr="009C761F" w:rsidRDefault="00E4714C" w:rsidP="00E4714C">
                  <w:pPr>
                    <w:rPr>
                      <w:rFonts w:ascii="Tahoma" w:hAnsi="Tahoma" w:cs="Tahoma"/>
                      <w:color w:val="FF0000"/>
                      <w:sz w:val="22"/>
                    </w:rPr>
                  </w:pPr>
                  <w:r w:rsidRPr="009C761F">
                    <w:rPr>
                      <w:rFonts w:ascii="Tahoma" w:hAnsi="Tahoma" w:cs="Tahoma"/>
                      <w:color w:val="FF0000"/>
                      <w:sz w:val="22"/>
                    </w:rPr>
                    <w:t>3</w:t>
                  </w:r>
                  <w:r>
                    <w:rPr>
                      <w:rFonts w:ascii="Tahoma" w:hAnsi="Tahoma" w:cs="Tahoma"/>
                      <w:color w:val="FF0000"/>
                      <w:sz w:val="22"/>
                    </w:rPr>
                    <w:t>5</w:t>
                  </w:r>
                  <w:r w:rsidRPr="009C761F">
                    <w:rPr>
                      <w:rFonts w:ascii="Tahoma" w:hAnsi="Tahoma" w:cs="Tahoma"/>
                      <w:color w:val="FF0000"/>
                      <w:sz w:val="22"/>
                    </w:rPr>
                    <w:t xml:space="preserve"> mm</w:t>
                  </w:r>
                </w:p>
              </w:txbxContent>
            </v:textbox>
          </v:rect>
        </w:pict>
      </w:r>
      <w:r w:rsidR="00262F58" w:rsidRPr="003A7563">
        <w:rPr>
          <w:rFonts w:ascii="Trebuchet MS" w:hAnsi="Trebuchet MS"/>
          <w:noProof/>
          <w:sz w:val="28"/>
          <w:lang w:val="id-ID" w:eastAsia="ko-KR"/>
        </w:rPr>
        <w:pict>
          <v:shape id="_x0000_s1176" type="#_x0000_t32" style="position:absolute;margin-left:-84.15pt;margin-top:48.1pt;width:85.05pt;height:0;z-index:9" o:connectortype="straight" strokecolor="red" strokeweight=".5pt">
            <v:stroke dashstyle="dash" startarrow="block" endarrow="block"/>
          </v:shape>
        </w:pict>
      </w:r>
      <w:r w:rsidR="009C761F" w:rsidRPr="003A7563">
        <w:rPr>
          <w:rFonts w:ascii="Trebuchet MS" w:hAnsi="Trebuchet MS"/>
          <w:noProof/>
          <w:sz w:val="28"/>
          <w:lang w:val="id-ID" w:eastAsia="ko-KR"/>
        </w:rPr>
        <w:pict>
          <v:shape id="_x0000_s1185" type="#_x0000_t32" style="position:absolute;margin-left:124pt;margin-top:-.8pt;width:0;height:99.2pt;z-index:14" o:connectortype="straight" strokecolor="red" strokeweight=".5pt">
            <v:stroke dashstyle="dash" startarrow="block" endarrow="block"/>
          </v:shape>
        </w:pict>
      </w:r>
      <w:r w:rsidR="009C761F" w:rsidRPr="003A7563">
        <w:rPr>
          <w:rFonts w:ascii="Trebuchet MS" w:hAnsi="Trebuchet MS"/>
          <w:noProof/>
          <w:sz w:val="28"/>
          <w:lang w:val="id-ID" w:eastAsia="ko-KR"/>
        </w:rPr>
        <w:pict>
          <v:shape id="_x0000_s1188" type="#_x0000_t32" style="position:absolute;margin-left:50.3pt;margin-top:97.7pt;width:73.7pt;height:0;z-index:17" o:connectortype="straight" strokecolor="red" strokeweight=".25pt"/>
        </w:pict>
      </w:r>
      <w:r w:rsidR="004D33BF" w:rsidRPr="003A7563">
        <w:rPr>
          <w:rFonts w:ascii="Trebuchet MS" w:hAnsi="Trebuchet MS"/>
          <w:noProof/>
          <w:sz w:val="28"/>
          <w:lang w:val="id-ID" w:eastAsia="ko-KR"/>
        </w:rPr>
        <w:pict>
          <v:rect id="_x0000_s1189" style="position:absolute;margin-left:192.55pt;margin-top:-.15pt;width:49.6pt;height:20.4pt;rotation:90;z-index:18" filled="f" stroked="f">
            <v:textbox style="layout-flow:vertical;mso-layout-flow-alt:bottom-to-top;mso-next-textbox:#_x0000_s1189">
              <w:txbxContent>
                <w:p w:rsidR="004D33BF" w:rsidRPr="009C761F" w:rsidRDefault="00011379" w:rsidP="004D33BF">
                  <w:pPr>
                    <w:rPr>
                      <w:rFonts w:ascii="Tahoma" w:hAnsi="Tahoma" w:cs="Tahoma"/>
                      <w:color w:val="FF0000"/>
                      <w:sz w:val="22"/>
                    </w:rPr>
                  </w:pPr>
                  <w:r w:rsidRPr="009C761F">
                    <w:rPr>
                      <w:rFonts w:ascii="Tahoma" w:hAnsi="Tahoma" w:cs="Tahoma"/>
                      <w:color w:val="FF0000"/>
                      <w:sz w:val="22"/>
                    </w:rPr>
                    <w:t>75</w:t>
                  </w:r>
                  <w:r w:rsidR="004D33BF" w:rsidRPr="009C761F">
                    <w:rPr>
                      <w:rFonts w:ascii="Tahoma" w:hAnsi="Tahoma" w:cs="Tahoma"/>
                      <w:color w:val="FF0000"/>
                      <w:sz w:val="22"/>
                    </w:rPr>
                    <w:t xml:space="preserve"> mm</w:t>
                  </w:r>
                </w:p>
              </w:txbxContent>
            </v:textbox>
          </v:rect>
        </w:pict>
      </w:r>
      <w:r w:rsidR="004D33BF" w:rsidRPr="003A7563">
        <w:rPr>
          <w:rFonts w:ascii="Trebuchet MS" w:hAnsi="Trebuchet MS"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9" type="#_x0000_t75" style="position:absolute;margin-left:.3pt;margin-top:-.7pt;width:99.2pt;height:99.2pt;z-index:11">
            <v:imagedata r:id="rId8" o:title="lambang-its-png-v1"/>
            <w10:wrap type="topAndBottom"/>
          </v:shape>
        </w:pict>
      </w:r>
      <w:r w:rsidR="0008684F" w:rsidRPr="003A7563">
        <w:rPr>
          <w:rFonts w:ascii="Trebuchet MS" w:hAnsi="Trebuchet MS"/>
          <w:noProof/>
          <w:sz w:val="28"/>
          <w:lang w:val="id-ID" w:eastAsia="ko-KR"/>
        </w:rPr>
        <w:pict>
          <v:rect id="_x0000_s1180" style="position:absolute;margin-left:14.65pt;margin-top:-52.25pt;width:49.6pt;height:20.4pt;rotation:90;z-index:12" filled="f" stroked="f">
            <v:textbox style="layout-flow:vertical;mso-layout-flow-alt:bottom-to-top;mso-next-textbox:#_x0000_s1180">
              <w:txbxContent>
                <w:p w:rsidR="00A3217D" w:rsidRPr="009C761F" w:rsidRDefault="00A3217D" w:rsidP="00A3217D">
                  <w:pPr>
                    <w:rPr>
                      <w:rFonts w:ascii="Tahoma" w:hAnsi="Tahoma" w:cs="Tahoma"/>
                      <w:color w:val="FF0000"/>
                      <w:sz w:val="22"/>
                    </w:rPr>
                  </w:pPr>
                  <w:r w:rsidRPr="009C761F">
                    <w:rPr>
                      <w:rFonts w:ascii="Tahoma" w:hAnsi="Tahoma" w:cs="Tahoma"/>
                      <w:color w:val="FF0000"/>
                      <w:sz w:val="22"/>
                    </w:rPr>
                    <w:t>30 mm</w:t>
                  </w:r>
                </w:p>
              </w:txbxContent>
            </v:textbox>
          </v:rect>
        </w:pict>
      </w:r>
      <w:r w:rsidR="0008684F" w:rsidRPr="003A7563">
        <w:rPr>
          <w:rFonts w:ascii="Trebuchet MS" w:hAnsi="Trebuchet MS"/>
          <w:noProof/>
          <w:sz w:val="28"/>
          <w:lang w:val="id-ID" w:eastAsia="ko-KR"/>
        </w:rPr>
        <w:pict>
          <v:rect id="_x0000_s1177" style="position:absolute;margin-left:-66.1pt;margin-top:26.95pt;width:49.6pt;height:20.4pt;z-index:10" filled="f" stroked="f">
            <v:textbox style="mso-next-textbox:#_x0000_s1177">
              <w:txbxContent>
                <w:p w:rsidR="001426DD" w:rsidRPr="009C761F" w:rsidRDefault="001426DD">
                  <w:pPr>
                    <w:rPr>
                      <w:rFonts w:ascii="Tahoma" w:hAnsi="Tahoma" w:cs="Tahoma"/>
                      <w:color w:val="FF0000"/>
                      <w:sz w:val="22"/>
                    </w:rPr>
                  </w:pPr>
                  <w:r w:rsidRPr="009C761F">
                    <w:rPr>
                      <w:rFonts w:ascii="Tahoma" w:hAnsi="Tahoma" w:cs="Tahoma"/>
                      <w:color w:val="FF0000"/>
                      <w:sz w:val="22"/>
                    </w:rPr>
                    <w:t>30 mm</w:t>
                  </w:r>
                </w:p>
              </w:txbxContent>
            </v:textbox>
          </v:rect>
        </w:pict>
      </w:r>
      <w:r w:rsidR="00AD58DA" w:rsidRPr="003A7563">
        <w:rPr>
          <w:rFonts w:ascii="Trebuchet MS" w:hAnsi="Trebuchet MS"/>
          <w:noProof/>
          <w:sz w:val="28"/>
          <w:lang w:val="id-ID" w:eastAsia="ko-KR"/>
        </w:rPr>
        <w:pict>
          <v:shape id="_x0000_s1175" type="#_x0000_t32" style="position:absolute;margin-left:49.65pt;margin-top:-85.2pt;width:0;height:85.05pt;z-index:8" o:connectortype="straight" strokecolor="red" strokeweight=".5pt">
            <v:stroke dashstyle="dash" startarrow="block" endarrow="block"/>
          </v:shape>
        </w:pict>
      </w:r>
    </w:p>
    <w:p w:rsidR="0087002E" w:rsidRPr="003A7563" w:rsidRDefault="003A7563" w:rsidP="00231B71">
      <w:pPr>
        <w:rPr>
          <w:rFonts w:ascii="Trebuchet MS" w:hAnsi="Trebuchet MS"/>
          <w:noProof/>
          <w:sz w:val="28"/>
          <w:lang w:val="id-ID"/>
        </w:rPr>
      </w:pPr>
      <w:r w:rsidRPr="003A7563">
        <w:rPr>
          <w:rFonts w:ascii="Trebuchet MS" w:hAnsi="Trebuchet MS"/>
          <w:noProof/>
          <w:sz w:val="28"/>
          <w:lang w:val="id-ID" w:eastAsia="ko-KR"/>
        </w:rPr>
        <w:pict>
          <v:shape id="_x0000_s1196" type="#_x0000_t32" style="position:absolute;margin-left:49.65pt;margin-top:14.55pt;width:0;height:85.05pt;z-index:23" o:connectortype="straight" strokecolor="red" strokeweight=".5pt">
            <v:stroke dashstyle="dash" startarrow="block" endarrow="block"/>
          </v:shape>
        </w:pict>
      </w:r>
    </w:p>
    <w:p w:rsidR="00DA7EE4" w:rsidRPr="003A7563" w:rsidRDefault="003A7563" w:rsidP="00231B71">
      <w:pPr>
        <w:rPr>
          <w:rFonts w:ascii="Trebuchet MS" w:hAnsi="Trebuchet MS"/>
          <w:noProof/>
          <w:sz w:val="28"/>
          <w:lang w:val="id-ID"/>
        </w:rPr>
      </w:pPr>
      <w:r w:rsidRPr="003A7563">
        <w:rPr>
          <w:rFonts w:ascii="Trebuchet MS" w:hAnsi="Trebuchet MS"/>
          <w:noProof/>
          <w:sz w:val="28"/>
          <w:lang w:val="id-ID" w:eastAsia="ko-KR"/>
        </w:rPr>
        <w:pict>
          <v:rect id="_x0000_s1197" style="position:absolute;margin-left:14.65pt;margin-top:30pt;width:49.6pt;height:20.4pt;rotation:90;z-index:24" filled="f" stroked="f">
            <v:textbox style="layout-flow:vertical;mso-layout-flow-alt:bottom-to-top;mso-next-textbox:#_x0000_s1197">
              <w:txbxContent>
                <w:p w:rsidR="00F40BCC" w:rsidRPr="009C761F" w:rsidRDefault="00F40BCC" w:rsidP="00F40BCC">
                  <w:pPr>
                    <w:rPr>
                      <w:rFonts w:ascii="Tahoma" w:hAnsi="Tahoma" w:cs="Tahoma"/>
                      <w:color w:val="FF0000"/>
                      <w:sz w:val="22"/>
                    </w:rPr>
                  </w:pPr>
                  <w:r w:rsidRPr="009C761F">
                    <w:rPr>
                      <w:rFonts w:ascii="Tahoma" w:hAnsi="Tahoma" w:cs="Tahoma"/>
                      <w:color w:val="FF0000"/>
                      <w:sz w:val="22"/>
                    </w:rPr>
                    <w:t>30 mm</w:t>
                  </w:r>
                </w:p>
              </w:txbxContent>
            </v:textbox>
          </v:rect>
        </w:pict>
      </w:r>
    </w:p>
    <w:p w:rsidR="0087002E" w:rsidRPr="003A7563" w:rsidRDefault="0087002E" w:rsidP="00231B71">
      <w:pPr>
        <w:rPr>
          <w:rFonts w:ascii="Trebuchet MS" w:hAnsi="Trebuchet MS"/>
          <w:noProof/>
          <w:sz w:val="28"/>
          <w:lang w:val="id-ID"/>
        </w:rPr>
      </w:pPr>
    </w:p>
    <w:p w:rsidR="00584F09" w:rsidRPr="003A7563" w:rsidRDefault="00584F09" w:rsidP="00231B71">
      <w:pPr>
        <w:rPr>
          <w:rFonts w:ascii="Trebuchet MS" w:hAnsi="Trebuchet MS"/>
          <w:noProof/>
          <w:sz w:val="28"/>
          <w:lang w:val="id-ID"/>
        </w:rPr>
      </w:pPr>
    </w:p>
    <w:p w:rsidR="00584F09" w:rsidRPr="00E40229" w:rsidRDefault="00584F09" w:rsidP="00231B71">
      <w:pPr>
        <w:rPr>
          <w:rFonts w:ascii="Trebuchet MS" w:hAnsi="Trebuchet MS"/>
          <w:noProof/>
          <w:sz w:val="28"/>
          <w:szCs w:val="28"/>
          <w:lang w:val="id-ID"/>
        </w:rPr>
      </w:pPr>
    </w:p>
    <w:p w:rsidR="00584F09" w:rsidRPr="00E40229" w:rsidRDefault="00642F55" w:rsidP="00231B71">
      <w:pPr>
        <w:rPr>
          <w:rFonts w:ascii="Trebuchet MS" w:hAnsi="Trebuchet MS"/>
          <w:noProof/>
          <w:sz w:val="28"/>
          <w:szCs w:val="28"/>
          <w:lang w:val="id-ID"/>
        </w:rPr>
      </w:pPr>
      <w:r w:rsidRPr="000C7BB3">
        <w:rPr>
          <w:noProof/>
          <w:color w:val="FFFFFF"/>
          <w:sz w:val="28"/>
          <w:szCs w:val="28"/>
          <w:lang w:val="id-ID" w:eastAsia="id-ID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AutoShape 36" o:spid="_x0000_s1162" type="#_x0000_t86" style="position:absolute;margin-left:306.05pt;margin-top:12.2pt;width:9pt;height:28.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" strokecolor="red">
            <v:stroke dashstyle="dash"/>
          </v:shape>
        </w:pict>
      </w:r>
      <w:r w:rsidRPr="000C7BB3">
        <w:rPr>
          <w:noProof/>
          <w:color w:val="FFFFFF"/>
          <w:sz w:val="28"/>
          <w:szCs w:val="28"/>
          <w:lang w:val="id-ID"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161" type="#_x0000_t202" style="position:absolute;margin-left:315.2pt;margin-top:12.95pt;width:147.75pt;height:27.75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aTtwIAAL4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" filled="f" stroked="f">
            <v:textbox style="mso-next-textbox:#Text Box 9">
              <w:txbxContent>
                <w:p w:rsidR="008561E1" w:rsidRPr="0080362D" w:rsidRDefault="008561E1" w:rsidP="00A80775">
                  <w:pPr>
                    <w:jc w:val="center"/>
                    <w:rPr>
                      <w:rFonts w:ascii="Tahoma" w:hAnsi="Tahoma" w:cs="Tahoma"/>
                      <w:color w:val="FF0000"/>
                      <w:sz w:val="22"/>
                      <w:szCs w:val="22"/>
                    </w:rPr>
                  </w:pPr>
                  <w:r w:rsidRPr="0080362D">
                    <w:rPr>
                      <w:rFonts w:ascii="Tahoma" w:hAnsi="Tahoma" w:cs="Tahoma"/>
                      <w:noProof/>
                      <w:color w:val="FF0000"/>
                      <w:sz w:val="22"/>
                      <w:szCs w:val="22"/>
                      <w:lang w:val="id-ID"/>
                    </w:rPr>
                    <w:t>[Trebuchet MS Bold 16 pt]</w:t>
                  </w:r>
                </w:p>
              </w:txbxContent>
            </v:textbox>
          </v:shape>
        </w:pict>
      </w:r>
    </w:p>
    <w:p w:rsidR="00231B71" w:rsidRPr="00F40BCC" w:rsidRDefault="00EF7E23" w:rsidP="00231B71">
      <w:pPr>
        <w:rPr>
          <w:rFonts w:ascii="Trebuchet MS" w:hAnsi="Trebuchet MS"/>
          <w:noProof/>
          <w:color w:val="FFFFFF"/>
          <w:sz w:val="28"/>
          <w:szCs w:val="28"/>
          <w:lang w:val="id-ID"/>
        </w:rPr>
      </w:pPr>
      <w:r>
        <w:rPr>
          <w:rFonts w:ascii="Trebuchet MS" w:hAnsi="Trebuchet MS"/>
          <w:b/>
          <w:noProof/>
          <w:color w:val="FFFFFF"/>
          <w:sz w:val="32"/>
          <w:szCs w:val="32"/>
          <w:lang w:val="id-ID"/>
        </w:rPr>
        <w:t>DESAIN KONSTRUKSI KAPAL</w:t>
      </w:r>
      <w:r w:rsidR="00231B71" w:rsidRPr="000C7BB3">
        <w:rPr>
          <w:rFonts w:ascii="Trebuchet MS" w:hAnsi="Trebuchet MS"/>
          <w:b/>
          <w:noProof/>
          <w:color w:val="FFFFFF"/>
          <w:sz w:val="32"/>
          <w:szCs w:val="32"/>
          <w:lang w:val="id-ID"/>
        </w:rPr>
        <w:t xml:space="preserve"> – </w:t>
      </w:r>
      <w:r w:rsidR="005831AF" w:rsidRPr="005831AF">
        <w:rPr>
          <w:rFonts w:ascii="Trebuchet MS" w:hAnsi="Trebuchet MS"/>
          <w:b/>
          <w:noProof/>
          <w:color w:val="FFFFFF"/>
          <w:sz w:val="32"/>
          <w:szCs w:val="28"/>
          <w:lang w:val="id-ID"/>
        </w:rPr>
        <w:t>MN</w:t>
      </w:r>
      <w:r w:rsidR="00886F95">
        <w:rPr>
          <w:rFonts w:ascii="Trebuchet MS" w:hAnsi="Trebuchet MS"/>
          <w:b/>
          <w:noProof/>
          <w:color w:val="FFFFFF"/>
          <w:sz w:val="32"/>
          <w:szCs w:val="28"/>
          <w:lang w:val="id-ID"/>
        </w:rPr>
        <w:t xml:space="preserve"> </w:t>
      </w:r>
      <w:r w:rsidR="005831AF" w:rsidRPr="005831AF">
        <w:rPr>
          <w:rFonts w:ascii="Trebuchet MS" w:hAnsi="Trebuchet MS"/>
          <w:b/>
          <w:noProof/>
          <w:color w:val="FFFFFF"/>
          <w:sz w:val="32"/>
          <w:szCs w:val="28"/>
          <w:lang w:val="id-ID"/>
        </w:rPr>
        <w:t>184606</w:t>
      </w:r>
    </w:p>
    <w:p w:rsidR="00231B71" w:rsidRPr="00E451E0" w:rsidRDefault="00231B71" w:rsidP="00231B71">
      <w:pPr>
        <w:rPr>
          <w:rFonts w:ascii="Trebuchet MS" w:hAnsi="Trebuchet MS"/>
          <w:noProof/>
          <w:color w:val="FFFFFF"/>
          <w:sz w:val="28"/>
          <w:szCs w:val="32"/>
          <w:lang w:val="id-ID"/>
        </w:rPr>
      </w:pPr>
    </w:p>
    <w:p w:rsidR="00584F09" w:rsidRPr="00E451E0" w:rsidRDefault="00584F09" w:rsidP="00231B71">
      <w:pPr>
        <w:rPr>
          <w:rFonts w:ascii="Trebuchet MS" w:hAnsi="Trebuchet MS"/>
          <w:noProof/>
          <w:color w:val="FFFFFF"/>
          <w:sz w:val="28"/>
          <w:szCs w:val="32"/>
          <w:lang w:val="id-ID"/>
        </w:rPr>
      </w:pPr>
    </w:p>
    <w:p w:rsidR="00584F09" w:rsidRPr="00E451E0" w:rsidRDefault="00584F09" w:rsidP="00231B71">
      <w:pPr>
        <w:rPr>
          <w:rFonts w:ascii="Trebuchet MS" w:hAnsi="Trebuchet MS"/>
          <w:noProof/>
          <w:color w:val="FFFFFF"/>
          <w:sz w:val="28"/>
          <w:szCs w:val="32"/>
          <w:lang w:val="id-ID"/>
        </w:rPr>
      </w:pPr>
    </w:p>
    <w:p w:rsidR="00584F09" w:rsidRPr="000C7BB3" w:rsidRDefault="00FF6F83" w:rsidP="00231B71">
      <w:pPr>
        <w:rPr>
          <w:rFonts w:ascii="Trebuchet MS" w:hAnsi="Trebuchet MS"/>
          <w:noProof/>
          <w:color w:val="FFFFFF"/>
          <w:sz w:val="28"/>
          <w:szCs w:val="28"/>
          <w:lang w:val="id-ID"/>
        </w:rPr>
      </w:pPr>
      <w:r w:rsidRPr="000C7BB3">
        <w:rPr>
          <w:noProof/>
          <w:sz w:val="28"/>
          <w:szCs w:val="28"/>
          <w:lang w:val="id-ID" w:eastAsia="id-ID"/>
        </w:rPr>
        <w:pict>
          <v:shape id="Text Box 31" o:spid="_x0000_s1027" type="#_x0000_t202" style="position:absolute;margin-left:225.8pt;margin-top:14.8pt;width:147.75pt;height:27.75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dNuAIAAMI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" filled="f" stroked="f">
            <v:textbox style="mso-next-textbox:#Text Box 31">
              <w:txbxContent>
                <w:p w:rsidR="008561E1" w:rsidRPr="0080362D" w:rsidRDefault="008561E1" w:rsidP="002F4984">
                  <w:pPr>
                    <w:jc w:val="center"/>
                    <w:rPr>
                      <w:rFonts w:ascii="Tahoma" w:hAnsi="Tahoma" w:cs="Tahoma"/>
                      <w:color w:val="FF0000"/>
                      <w:sz w:val="22"/>
                      <w:szCs w:val="22"/>
                    </w:rPr>
                  </w:pPr>
                  <w:r w:rsidRPr="0080362D">
                    <w:rPr>
                      <w:rFonts w:ascii="Tahoma" w:hAnsi="Tahoma" w:cs="Tahoma"/>
                      <w:noProof/>
                      <w:color w:val="FF0000"/>
                      <w:sz w:val="22"/>
                      <w:szCs w:val="22"/>
                      <w:lang w:val="id-ID"/>
                    </w:rPr>
                    <w:t>[Trebuchet MS Bold 1</w:t>
                  </w:r>
                  <w:r>
                    <w:rPr>
                      <w:rFonts w:ascii="Tahoma" w:hAnsi="Tahoma" w:cs="Tahoma"/>
                      <w:noProof/>
                      <w:color w:val="FF0000"/>
                      <w:sz w:val="22"/>
                      <w:szCs w:val="22"/>
                    </w:rPr>
                    <w:t>8</w:t>
                  </w:r>
                  <w:r w:rsidRPr="0080362D">
                    <w:rPr>
                      <w:rFonts w:ascii="Tahoma" w:hAnsi="Tahoma" w:cs="Tahoma"/>
                      <w:noProof/>
                      <w:color w:val="FF0000"/>
                      <w:sz w:val="22"/>
                      <w:szCs w:val="22"/>
                      <w:lang w:val="id-ID"/>
                    </w:rPr>
                    <w:t xml:space="preserve"> pt]</w:t>
                  </w:r>
                </w:p>
              </w:txbxContent>
            </v:textbox>
          </v:shape>
        </w:pict>
      </w:r>
      <w:r w:rsidRPr="000C7BB3">
        <w:rPr>
          <w:noProof/>
          <w:color w:val="FFFFFF"/>
          <w:sz w:val="28"/>
          <w:szCs w:val="28"/>
          <w:lang w:val="id-ID" w:eastAsia="id-ID"/>
        </w:rPr>
        <w:pict>
          <v:shape id="AutoShape 40" o:spid="_x0000_s1160" type="#_x0000_t86" style="position:absolute;margin-left:217.55pt;margin-top:14.8pt;width:9pt;height:26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" strokecolor="red">
            <v:stroke dashstyle="dash"/>
          </v:shape>
        </w:pict>
      </w:r>
    </w:p>
    <w:p w:rsidR="002F4984" w:rsidRPr="00934657" w:rsidRDefault="0087002E" w:rsidP="00584F09">
      <w:pPr>
        <w:rPr>
          <w:rFonts w:ascii="Trebuchet MS" w:hAnsi="Trebuchet MS"/>
          <w:b/>
          <w:noProof/>
          <w:color w:val="FFFFFF"/>
          <w:sz w:val="36"/>
          <w:szCs w:val="36"/>
          <w:lang w:val="id-ID"/>
        </w:rPr>
      </w:pPr>
      <w:r w:rsidRPr="00934657">
        <w:rPr>
          <w:rFonts w:ascii="Trebuchet MS" w:hAnsi="Trebuchet MS"/>
          <w:b/>
          <w:noProof/>
          <w:color w:val="FFFFFF"/>
          <w:sz w:val="36"/>
          <w:szCs w:val="40"/>
          <w:lang w:val="id-ID"/>
        </w:rPr>
        <w:t>M</w:t>
      </w:r>
      <w:r w:rsidR="005C747E" w:rsidRPr="00934657">
        <w:rPr>
          <w:rFonts w:ascii="Trebuchet MS" w:hAnsi="Trebuchet MS"/>
          <w:b/>
          <w:noProof/>
          <w:color w:val="FFFFFF"/>
          <w:sz w:val="36"/>
          <w:szCs w:val="40"/>
          <w:lang w:val="id-ID"/>
        </w:rPr>
        <w:t>T</w:t>
      </w:r>
      <w:r w:rsidRPr="00934657">
        <w:rPr>
          <w:rFonts w:ascii="Trebuchet MS" w:hAnsi="Trebuchet MS"/>
          <w:b/>
          <w:noProof/>
          <w:color w:val="FFFFFF"/>
          <w:sz w:val="36"/>
          <w:szCs w:val="40"/>
          <w:lang w:val="id-ID"/>
        </w:rPr>
        <w:t xml:space="preserve"> </w:t>
      </w:r>
      <w:r w:rsidR="002D2ED2" w:rsidRPr="00934657">
        <w:rPr>
          <w:rFonts w:ascii="Trebuchet MS" w:hAnsi="Trebuchet MS"/>
          <w:b/>
          <w:noProof/>
          <w:color w:val="FFFFFF"/>
          <w:sz w:val="36"/>
          <w:szCs w:val="40"/>
        </w:rPr>
        <w:t>SUMBADRA</w:t>
      </w:r>
      <w:r w:rsidRPr="00934657">
        <w:rPr>
          <w:rFonts w:ascii="Trebuchet MS" w:hAnsi="Trebuchet MS"/>
          <w:b/>
          <w:noProof/>
          <w:color w:val="FFFFFF"/>
          <w:sz w:val="36"/>
          <w:szCs w:val="40"/>
          <w:lang w:val="id-ID"/>
        </w:rPr>
        <w:t xml:space="preserve"> 6500 DWT</w:t>
      </w:r>
    </w:p>
    <w:p w:rsidR="002F4984" w:rsidRPr="000414BB" w:rsidRDefault="002F4984" w:rsidP="002F4984">
      <w:pPr>
        <w:rPr>
          <w:rFonts w:ascii="Trebuchet MS" w:hAnsi="Trebuchet MS"/>
          <w:noProof/>
          <w:color w:val="FFFFFF"/>
          <w:sz w:val="28"/>
          <w:szCs w:val="32"/>
          <w:lang w:val="id-ID"/>
        </w:rPr>
      </w:pPr>
    </w:p>
    <w:p w:rsidR="00584F09" w:rsidRPr="000414BB" w:rsidRDefault="00584F09" w:rsidP="002F4984">
      <w:pPr>
        <w:rPr>
          <w:rFonts w:ascii="Trebuchet MS" w:hAnsi="Trebuchet MS"/>
          <w:noProof/>
          <w:color w:val="FFFFFF"/>
          <w:sz w:val="28"/>
          <w:szCs w:val="32"/>
          <w:lang w:val="id-ID"/>
        </w:rPr>
      </w:pPr>
    </w:p>
    <w:p w:rsidR="00584F09" w:rsidRPr="000414BB" w:rsidRDefault="00584F09" w:rsidP="002F4984">
      <w:pPr>
        <w:rPr>
          <w:rFonts w:ascii="Trebuchet MS" w:hAnsi="Trebuchet MS"/>
          <w:noProof/>
          <w:color w:val="FFFFFF"/>
          <w:sz w:val="28"/>
          <w:szCs w:val="32"/>
          <w:lang w:val="id-ID"/>
        </w:rPr>
      </w:pPr>
    </w:p>
    <w:p w:rsidR="00584F09" w:rsidRDefault="00584F09" w:rsidP="002F4984">
      <w:pPr>
        <w:rPr>
          <w:rFonts w:ascii="Trebuchet MS" w:hAnsi="Trebuchet MS"/>
          <w:noProof/>
          <w:color w:val="FFFFFF"/>
          <w:sz w:val="28"/>
          <w:szCs w:val="32"/>
          <w:lang w:val="id-ID"/>
        </w:rPr>
      </w:pPr>
    </w:p>
    <w:p w:rsidR="00EE7A5C" w:rsidRPr="000414BB" w:rsidRDefault="00EE7A5C" w:rsidP="002F4984">
      <w:pPr>
        <w:rPr>
          <w:rFonts w:ascii="Trebuchet MS" w:hAnsi="Trebuchet MS"/>
          <w:noProof/>
          <w:color w:val="FFFFFF"/>
          <w:sz w:val="28"/>
          <w:szCs w:val="32"/>
          <w:lang w:val="id-ID"/>
        </w:rPr>
      </w:pPr>
    </w:p>
    <w:p w:rsidR="001D5038" w:rsidRPr="000C7BB3" w:rsidRDefault="00584F09" w:rsidP="001D5038">
      <w:pPr>
        <w:rPr>
          <w:rFonts w:ascii="Trebuchet MS" w:hAnsi="Trebuchet MS"/>
          <w:b/>
          <w:noProof/>
          <w:color w:val="FFFFFF"/>
          <w:sz w:val="28"/>
          <w:szCs w:val="28"/>
        </w:rPr>
      </w:pPr>
      <w:r w:rsidRPr="000C7BB3">
        <w:rPr>
          <w:rFonts w:ascii="Trebuchet MS" w:hAnsi="Trebuchet MS"/>
          <w:b/>
          <w:noProof/>
          <w:color w:val="FFFFFF"/>
          <w:sz w:val="28"/>
          <w:szCs w:val="28"/>
          <w:lang w:val="id-ID" w:eastAsia="id-ID"/>
        </w:rPr>
        <w:pict>
          <v:shape id="AutoShape 43" o:spid="_x0000_s1158" type="#_x0000_t86" style="position:absolute;margin-left:272.25pt;margin-top:2.25pt;width:22.5pt;height:270.9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" strokecolor="red">
            <v:stroke dashstyle="dash"/>
          </v:shape>
        </w:pict>
      </w:r>
      <w:r w:rsidR="00BD3519" w:rsidRPr="000C7BB3">
        <w:rPr>
          <w:rFonts w:ascii="Trebuchet MS" w:hAnsi="Trebuchet MS"/>
          <w:b/>
          <w:noProof/>
          <w:color w:val="FFFFFF"/>
          <w:sz w:val="28"/>
          <w:szCs w:val="28"/>
        </w:rPr>
        <w:t>Septia Hardy Sujiatanti</w:t>
      </w:r>
    </w:p>
    <w:p w:rsidR="001D5038" w:rsidRPr="000C7BB3" w:rsidRDefault="001D5038" w:rsidP="001D5038">
      <w:pPr>
        <w:rPr>
          <w:b/>
          <w:noProof/>
          <w:color w:val="FFFFFF"/>
          <w:sz w:val="28"/>
          <w:szCs w:val="28"/>
          <w:lang w:val="id-ID"/>
        </w:rPr>
      </w:pPr>
      <w:r w:rsidRPr="000C7BB3">
        <w:rPr>
          <w:rFonts w:ascii="Trebuchet MS" w:hAnsi="Trebuchet MS"/>
          <w:b/>
          <w:noProof/>
          <w:color w:val="FFFFFF"/>
          <w:sz w:val="28"/>
          <w:szCs w:val="28"/>
          <w:lang w:val="id-ID"/>
        </w:rPr>
        <w:t>NRP</w:t>
      </w:r>
      <w:r w:rsidR="00584F09" w:rsidRPr="000C7BB3">
        <w:rPr>
          <w:b/>
          <w:noProof/>
          <w:color w:val="FFFFFF"/>
          <w:sz w:val="28"/>
          <w:szCs w:val="28"/>
          <w:lang w:val="id-ID"/>
        </w:rPr>
        <w:t xml:space="preserve"> </w:t>
      </w:r>
      <w:r w:rsidR="00584F09" w:rsidRPr="000C7BB3">
        <w:rPr>
          <w:rFonts w:ascii="Trebuchet MS" w:hAnsi="Trebuchet MS"/>
          <w:b/>
          <w:noProof/>
          <w:color w:val="FFFFFF"/>
          <w:sz w:val="28"/>
          <w:szCs w:val="28"/>
          <w:lang w:val="id-ID"/>
        </w:rPr>
        <w:t>41</w:t>
      </w:r>
      <w:r w:rsidR="00367939" w:rsidRPr="000C7BB3">
        <w:rPr>
          <w:rFonts w:ascii="Trebuchet MS" w:hAnsi="Trebuchet MS"/>
          <w:b/>
          <w:noProof/>
          <w:color w:val="FFFFFF"/>
          <w:sz w:val="28"/>
          <w:szCs w:val="28"/>
        </w:rPr>
        <w:t>0</w:t>
      </w:r>
      <w:r w:rsidR="00BD3519" w:rsidRPr="000C7BB3">
        <w:rPr>
          <w:rFonts w:ascii="Trebuchet MS" w:hAnsi="Trebuchet MS"/>
          <w:b/>
          <w:noProof/>
          <w:color w:val="FFFFFF"/>
          <w:sz w:val="28"/>
          <w:szCs w:val="28"/>
          <w:lang w:val="id-ID"/>
        </w:rPr>
        <w:t>2</w:t>
      </w:r>
      <w:r w:rsidR="00AD51B4" w:rsidRPr="000C7BB3">
        <w:rPr>
          <w:rFonts w:ascii="Trebuchet MS" w:hAnsi="Trebuchet MS"/>
          <w:b/>
          <w:noProof/>
          <w:color w:val="FFFFFF"/>
          <w:sz w:val="28"/>
          <w:szCs w:val="28"/>
          <w:lang w:val="id-ID"/>
        </w:rPr>
        <w:t>1</w:t>
      </w:r>
      <w:r w:rsidR="00BD3519" w:rsidRPr="000C7BB3">
        <w:rPr>
          <w:rFonts w:ascii="Trebuchet MS" w:hAnsi="Trebuchet MS"/>
          <w:b/>
          <w:noProof/>
          <w:color w:val="FFFFFF"/>
          <w:sz w:val="28"/>
          <w:szCs w:val="28"/>
          <w:lang w:val="id-ID"/>
        </w:rPr>
        <w:t>0001</w:t>
      </w:r>
      <w:r w:rsidR="0087002E" w:rsidRPr="000C7BB3">
        <w:rPr>
          <w:rFonts w:ascii="Trebuchet MS" w:hAnsi="Trebuchet MS"/>
          <w:b/>
          <w:noProof/>
          <w:color w:val="FFFFFF"/>
          <w:sz w:val="28"/>
          <w:szCs w:val="28"/>
          <w:lang w:val="id-ID"/>
        </w:rPr>
        <w:t>5</w:t>
      </w:r>
    </w:p>
    <w:p w:rsidR="001D5038" w:rsidRPr="00E40229" w:rsidRDefault="001D5038" w:rsidP="001D5038">
      <w:pPr>
        <w:rPr>
          <w:rFonts w:ascii="Trebuchet MS" w:hAnsi="Trebuchet MS"/>
          <w:noProof/>
          <w:color w:val="FFFFFF"/>
          <w:sz w:val="28"/>
          <w:szCs w:val="28"/>
          <w:lang w:val="id-ID"/>
        </w:rPr>
      </w:pPr>
    </w:p>
    <w:p w:rsidR="00EE7A5C" w:rsidRPr="00E40229" w:rsidRDefault="00EE7A5C" w:rsidP="001D5038">
      <w:pPr>
        <w:rPr>
          <w:rFonts w:ascii="Trebuchet MS" w:hAnsi="Trebuchet MS"/>
          <w:noProof/>
          <w:color w:val="FFFFFF"/>
          <w:sz w:val="28"/>
          <w:szCs w:val="28"/>
          <w:lang w:val="id-ID"/>
        </w:rPr>
      </w:pPr>
    </w:p>
    <w:p w:rsidR="001339C5" w:rsidRPr="00E40229" w:rsidRDefault="001339C5" w:rsidP="001D5038">
      <w:pPr>
        <w:rPr>
          <w:rFonts w:ascii="Trebuchet MS" w:hAnsi="Trebuchet MS"/>
          <w:noProof/>
          <w:color w:val="FFFFFF"/>
          <w:sz w:val="28"/>
          <w:szCs w:val="28"/>
          <w:lang w:val="id-ID"/>
        </w:rPr>
      </w:pPr>
    </w:p>
    <w:p w:rsidR="00D410FC" w:rsidRPr="000C7BB3" w:rsidRDefault="00584F09" w:rsidP="001D5038">
      <w:pPr>
        <w:rPr>
          <w:rFonts w:ascii="Trebuchet MS" w:hAnsi="Trebuchet MS"/>
          <w:b/>
          <w:noProof/>
          <w:color w:val="FFFFFF"/>
          <w:sz w:val="28"/>
          <w:szCs w:val="28"/>
          <w:lang w:val="id-ID"/>
        </w:rPr>
      </w:pPr>
      <w:r w:rsidRPr="000C7BB3">
        <w:rPr>
          <w:rFonts w:ascii="Trebuchet MS" w:hAnsi="Trebuchet MS"/>
          <w:b/>
          <w:noProof/>
          <w:color w:val="FFFFFF"/>
          <w:sz w:val="28"/>
          <w:szCs w:val="28"/>
          <w:lang w:val="id-ID"/>
        </w:rPr>
        <w:t xml:space="preserve">Dosen </w:t>
      </w:r>
    </w:p>
    <w:p w:rsidR="00584F09" w:rsidRPr="000C7BB3" w:rsidRDefault="00BD3519" w:rsidP="001D5038">
      <w:pPr>
        <w:rPr>
          <w:rFonts w:ascii="Trebuchet MS" w:hAnsi="Trebuchet MS"/>
          <w:b/>
          <w:noProof/>
          <w:color w:val="FFFFFF"/>
          <w:sz w:val="28"/>
          <w:szCs w:val="28"/>
          <w:lang w:val="id-ID"/>
        </w:rPr>
      </w:pPr>
      <w:r w:rsidRPr="000C7BB3">
        <w:rPr>
          <w:rFonts w:ascii="Trebuchet MS" w:hAnsi="Trebuchet MS"/>
          <w:b/>
          <w:noProof/>
          <w:color w:val="FFFFFF"/>
          <w:sz w:val="28"/>
          <w:szCs w:val="28"/>
        </w:rPr>
        <w:t xml:space="preserve">Prof. </w:t>
      </w:r>
      <w:r w:rsidR="00155A37" w:rsidRPr="000C7BB3">
        <w:rPr>
          <w:rFonts w:ascii="Trebuchet MS" w:hAnsi="Trebuchet MS"/>
          <w:b/>
          <w:noProof/>
          <w:color w:val="FFFFFF"/>
          <w:sz w:val="28"/>
          <w:szCs w:val="28"/>
          <w:lang w:val="id-ID"/>
        </w:rPr>
        <w:t xml:space="preserve">Ir. </w:t>
      </w:r>
      <w:r w:rsidRPr="000C7BB3">
        <w:rPr>
          <w:rFonts w:ascii="Trebuchet MS" w:hAnsi="Trebuchet MS"/>
          <w:b/>
          <w:noProof/>
          <w:color w:val="FFFFFF"/>
          <w:sz w:val="28"/>
          <w:szCs w:val="28"/>
        </w:rPr>
        <w:t>Achmad Zubaydi</w:t>
      </w:r>
      <w:r w:rsidRPr="000C7BB3">
        <w:rPr>
          <w:rFonts w:ascii="Trebuchet MS" w:hAnsi="Trebuchet MS"/>
          <w:b/>
          <w:noProof/>
          <w:color w:val="FFFFFF"/>
          <w:sz w:val="28"/>
          <w:szCs w:val="28"/>
          <w:lang w:val="id-ID"/>
        </w:rPr>
        <w:t>, M.Eng</w:t>
      </w:r>
      <w:r w:rsidR="00155A37" w:rsidRPr="000C7BB3">
        <w:rPr>
          <w:rFonts w:ascii="Trebuchet MS" w:hAnsi="Trebuchet MS"/>
          <w:b/>
          <w:noProof/>
          <w:color w:val="FFFFFF"/>
          <w:sz w:val="28"/>
          <w:szCs w:val="28"/>
          <w:lang w:val="id-ID"/>
        </w:rPr>
        <w:t>., Ph.D.</w:t>
      </w:r>
    </w:p>
    <w:p w:rsidR="00584F09" w:rsidRPr="000C7BB3" w:rsidRDefault="00CD6F70" w:rsidP="001D5038">
      <w:pPr>
        <w:rPr>
          <w:rFonts w:ascii="Trebuchet MS" w:hAnsi="Trebuchet MS"/>
          <w:noProof/>
          <w:color w:val="FFFFFF"/>
          <w:sz w:val="28"/>
          <w:szCs w:val="28"/>
          <w:lang w:val="id-ID"/>
        </w:rPr>
      </w:pPr>
      <w:r w:rsidRPr="000C7BB3">
        <w:rPr>
          <w:noProof/>
          <w:color w:val="FFFFFF"/>
          <w:sz w:val="28"/>
          <w:szCs w:val="28"/>
          <w:lang w:val="id-ID" w:eastAsia="id-ID"/>
        </w:rPr>
        <w:pict>
          <v:shape id="Text Box 32" o:spid="_x0000_s1028" type="#_x0000_t202" style="position:absolute;margin-left:288.8pt;margin-top:6.3pt;width:160.55pt;height:27.75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aA6uAIAAMI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" filled="f" stroked="f">
            <v:textbox style="mso-next-textbox:#Text Box 32">
              <w:txbxContent>
                <w:p w:rsidR="008561E1" w:rsidRPr="0080362D" w:rsidRDefault="008561E1" w:rsidP="001D5038">
                  <w:pPr>
                    <w:jc w:val="center"/>
                    <w:rPr>
                      <w:rFonts w:ascii="Tahoma" w:hAnsi="Tahoma" w:cs="Tahoma"/>
                      <w:color w:val="FF0000"/>
                      <w:sz w:val="22"/>
                      <w:szCs w:val="22"/>
                    </w:rPr>
                  </w:pPr>
                  <w:r w:rsidRPr="0080362D">
                    <w:rPr>
                      <w:rFonts w:ascii="Tahoma" w:hAnsi="Tahoma" w:cs="Tahoma"/>
                      <w:noProof/>
                      <w:color w:val="FF0000"/>
                      <w:sz w:val="22"/>
                      <w:szCs w:val="22"/>
                      <w:lang w:val="id-ID"/>
                    </w:rPr>
                    <w:t xml:space="preserve">[Trebuchet MS </w:t>
                  </w:r>
                  <w:r>
                    <w:rPr>
                      <w:rFonts w:ascii="Tahoma" w:hAnsi="Tahoma" w:cs="Tahoma"/>
                      <w:noProof/>
                      <w:color w:val="FF0000"/>
                      <w:sz w:val="22"/>
                      <w:szCs w:val="22"/>
                    </w:rPr>
                    <w:t xml:space="preserve">Bold </w:t>
                  </w:r>
                  <w:r w:rsidRPr="0080362D">
                    <w:rPr>
                      <w:rFonts w:ascii="Tahoma" w:hAnsi="Tahoma" w:cs="Tahoma"/>
                      <w:noProof/>
                      <w:color w:val="FF0000"/>
                      <w:sz w:val="22"/>
                      <w:szCs w:val="22"/>
                      <w:lang w:val="id-ID"/>
                    </w:rPr>
                    <w:t>1</w:t>
                  </w:r>
                  <w:r>
                    <w:rPr>
                      <w:rFonts w:ascii="Tahoma" w:hAnsi="Tahoma" w:cs="Tahoma"/>
                      <w:noProof/>
                      <w:color w:val="FF0000"/>
                      <w:sz w:val="22"/>
                      <w:szCs w:val="22"/>
                    </w:rPr>
                    <w:t>4</w:t>
                  </w:r>
                  <w:r w:rsidRPr="0080362D">
                    <w:rPr>
                      <w:rFonts w:ascii="Tahoma" w:hAnsi="Tahoma" w:cs="Tahoma"/>
                      <w:noProof/>
                      <w:color w:val="FF0000"/>
                      <w:sz w:val="22"/>
                      <w:szCs w:val="22"/>
                      <w:lang w:val="id-ID"/>
                    </w:rPr>
                    <w:t xml:space="preserve"> pt]</w:t>
                  </w:r>
                </w:p>
              </w:txbxContent>
            </v:textbox>
          </v:shape>
        </w:pict>
      </w:r>
    </w:p>
    <w:p w:rsidR="00584F09" w:rsidRPr="000C7BB3" w:rsidRDefault="00584F09" w:rsidP="001D5038">
      <w:pPr>
        <w:rPr>
          <w:rFonts w:ascii="Trebuchet MS" w:hAnsi="Trebuchet MS"/>
          <w:noProof/>
          <w:color w:val="FFFFFF"/>
          <w:sz w:val="28"/>
          <w:szCs w:val="28"/>
          <w:lang w:val="id-ID"/>
        </w:rPr>
      </w:pPr>
    </w:p>
    <w:p w:rsidR="00584F09" w:rsidRPr="000C7BB3" w:rsidRDefault="00584F09" w:rsidP="001D5038">
      <w:pPr>
        <w:rPr>
          <w:rFonts w:ascii="Trebuchet MS" w:hAnsi="Trebuchet MS"/>
          <w:noProof/>
          <w:color w:val="FFFFFF"/>
          <w:sz w:val="28"/>
          <w:szCs w:val="28"/>
          <w:lang w:val="id-ID"/>
        </w:rPr>
      </w:pPr>
    </w:p>
    <w:p w:rsidR="00F55662" w:rsidRPr="000C7BB3" w:rsidRDefault="00F55662" w:rsidP="001D5038">
      <w:pPr>
        <w:rPr>
          <w:rFonts w:ascii="Trebuchet MS" w:hAnsi="Trebuchet MS"/>
          <w:noProof/>
          <w:color w:val="FFFFFF"/>
          <w:sz w:val="28"/>
          <w:szCs w:val="28"/>
          <w:lang w:val="id-ID"/>
        </w:rPr>
      </w:pPr>
    </w:p>
    <w:p w:rsidR="00EE7A5C" w:rsidRDefault="00EE7A5C" w:rsidP="00584F09">
      <w:pPr>
        <w:rPr>
          <w:rFonts w:ascii="Trebuchet MS" w:hAnsi="Trebuchet MS"/>
          <w:b/>
          <w:noProof/>
          <w:color w:val="FFFFFF"/>
          <w:sz w:val="28"/>
          <w:szCs w:val="28"/>
          <w:lang w:val="id-ID"/>
        </w:rPr>
      </w:pPr>
    </w:p>
    <w:p w:rsidR="00584F09" w:rsidRPr="000C7BB3" w:rsidRDefault="00584F09" w:rsidP="00584F09">
      <w:pPr>
        <w:rPr>
          <w:rFonts w:ascii="Trebuchet MS" w:hAnsi="Trebuchet MS"/>
          <w:b/>
          <w:noProof/>
          <w:color w:val="FFFFFF"/>
          <w:sz w:val="28"/>
          <w:szCs w:val="28"/>
          <w:lang w:val="id-ID"/>
        </w:rPr>
      </w:pPr>
      <w:r w:rsidRPr="000C7BB3">
        <w:rPr>
          <w:rFonts w:ascii="Trebuchet MS" w:hAnsi="Trebuchet MS"/>
          <w:b/>
          <w:noProof/>
          <w:color w:val="FFFFFF"/>
          <w:sz w:val="28"/>
          <w:szCs w:val="28"/>
          <w:lang w:val="id-ID"/>
        </w:rPr>
        <w:t>DEPARTEMEN TEKNIK PERKAPALAN</w:t>
      </w:r>
    </w:p>
    <w:p w:rsidR="00584F09" w:rsidRPr="000C7BB3" w:rsidRDefault="00584F09" w:rsidP="00584F09">
      <w:pPr>
        <w:rPr>
          <w:rFonts w:ascii="Trebuchet MS" w:hAnsi="Trebuchet MS"/>
          <w:b/>
          <w:noProof/>
          <w:color w:val="FFFFFF"/>
          <w:sz w:val="28"/>
          <w:szCs w:val="28"/>
          <w:lang w:val="id-ID"/>
        </w:rPr>
      </w:pPr>
      <w:r w:rsidRPr="000C7BB3">
        <w:rPr>
          <w:rFonts w:ascii="Trebuchet MS" w:hAnsi="Trebuchet MS"/>
          <w:b/>
          <w:noProof/>
          <w:color w:val="FFFFFF"/>
          <w:sz w:val="28"/>
          <w:szCs w:val="28"/>
          <w:lang w:val="id-ID"/>
        </w:rPr>
        <w:t>FAKULTAS TEKNOLOGI KELAUTAN</w:t>
      </w:r>
    </w:p>
    <w:p w:rsidR="00584F09" w:rsidRPr="000C7BB3" w:rsidRDefault="00584F09" w:rsidP="00584F09">
      <w:pPr>
        <w:rPr>
          <w:rFonts w:ascii="Trebuchet MS" w:hAnsi="Trebuchet MS"/>
          <w:b/>
          <w:noProof/>
          <w:color w:val="FFFFFF"/>
          <w:sz w:val="28"/>
          <w:szCs w:val="28"/>
          <w:lang w:val="id-ID"/>
        </w:rPr>
      </w:pPr>
      <w:r w:rsidRPr="000C7BB3">
        <w:rPr>
          <w:rFonts w:ascii="Trebuchet MS" w:hAnsi="Trebuchet MS"/>
          <w:b/>
          <w:noProof/>
          <w:color w:val="FFFFFF"/>
          <w:sz w:val="28"/>
          <w:szCs w:val="28"/>
          <w:lang w:val="id-ID"/>
        </w:rPr>
        <w:t>INSTITUT TEKNOLOGI SEPULUH NOPEMBER</w:t>
      </w:r>
    </w:p>
    <w:p w:rsidR="00584F09" w:rsidRPr="000C7BB3" w:rsidRDefault="00584F09" w:rsidP="00584F09">
      <w:pPr>
        <w:rPr>
          <w:rFonts w:ascii="Trebuchet MS" w:hAnsi="Trebuchet MS"/>
          <w:b/>
          <w:noProof/>
          <w:color w:val="FFFFFF"/>
          <w:sz w:val="28"/>
          <w:szCs w:val="28"/>
          <w:lang w:val="id-ID"/>
        </w:rPr>
      </w:pPr>
      <w:r w:rsidRPr="000C7BB3">
        <w:rPr>
          <w:rFonts w:ascii="Trebuchet MS" w:hAnsi="Trebuchet MS"/>
          <w:b/>
          <w:noProof/>
          <w:color w:val="FFFFFF"/>
          <w:sz w:val="28"/>
          <w:szCs w:val="28"/>
          <w:lang w:val="id-ID"/>
        </w:rPr>
        <w:t>SURABAYA</w:t>
      </w:r>
    </w:p>
    <w:p w:rsidR="001D5038" w:rsidRPr="00163430" w:rsidRDefault="00CD1B2B" w:rsidP="001D5038">
      <w:pPr>
        <w:rPr>
          <w:rFonts w:ascii="Trebuchet MS" w:hAnsi="Trebuchet MS"/>
          <w:noProof/>
          <w:color w:val="FFFFFF"/>
          <w:sz w:val="28"/>
          <w:szCs w:val="28"/>
        </w:rPr>
        <w:sectPr w:rsidR="001D5038" w:rsidRPr="00163430" w:rsidSect="004E197C">
          <w:headerReference w:type="even" r:id="rId9"/>
          <w:footerReference w:type="even" r:id="rId10"/>
          <w:footerReference w:type="default" r:id="rId11"/>
          <w:headerReference w:type="first" r:id="rId12"/>
          <w:pgSz w:w="11907" w:h="16840" w:code="9"/>
          <w:pgMar w:top="1701" w:right="1134" w:bottom="1418" w:left="1701" w:header="680" w:footer="907" w:gutter="0"/>
          <w:pgNumType w:fmt="lowerRoman"/>
          <w:cols w:space="708"/>
          <w:titlePg/>
          <w:docGrid w:linePitch="360"/>
        </w:sectPr>
      </w:pPr>
      <w:r>
        <w:rPr>
          <w:noProof/>
          <w:lang w:val="id-ID" w:eastAsia="ko-KR"/>
        </w:rPr>
        <w:pict>
          <v:rect id="_x0000_s1199" style="position:absolute;margin-left:-17.7pt;margin-top:44.8pt;width:49.6pt;height:20.4pt;rotation:90;z-index:26" filled="f" stroked="f">
            <v:textbox style="layout-flow:vertical;mso-layout-flow-alt:bottom-to-top;mso-next-textbox:#_x0000_s1199">
              <w:txbxContent>
                <w:p w:rsidR="000A6D5D" w:rsidRPr="009C761F" w:rsidRDefault="00C608FC" w:rsidP="000A6D5D">
                  <w:pPr>
                    <w:rPr>
                      <w:rFonts w:ascii="Tahoma" w:hAnsi="Tahoma" w:cs="Tahoma"/>
                      <w:color w:val="FF0000"/>
                      <w:sz w:val="22"/>
                    </w:rPr>
                  </w:pPr>
                  <w:r>
                    <w:rPr>
                      <w:rFonts w:ascii="Tahoma" w:hAnsi="Tahoma" w:cs="Tahoma"/>
                      <w:color w:val="FF0000"/>
                      <w:sz w:val="22"/>
                    </w:rPr>
                    <w:t>25</w:t>
                  </w:r>
                  <w:r w:rsidR="000A6D5D" w:rsidRPr="009C761F">
                    <w:rPr>
                      <w:rFonts w:ascii="Tahoma" w:hAnsi="Tahoma" w:cs="Tahoma"/>
                      <w:color w:val="FF0000"/>
                      <w:sz w:val="22"/>
                    </w:rPr>
                    <w:t xml:space="preserve"> mm</w:t>
                  </w:r>
                </w:p>
              </w:txbxContent>
            </v:textbox>
          </v:rect>
        </w:pict>
      </w:r>
      <w:r>
        <w:rPr>
          <w:noProof/>
          <w:lang w:val="id-ID" w:eastAsia="ko-KR"/>
        </w:rPr>
        <w:pict>
          <v:shape id="_x0000_s1198" type="#_x0000_t32" style="position:absolute;margin-left:17.55pt;margin-top:13.05pt;width:.05pt;height:85.05pt;z-index:25" o:connectortype="straight" strokecolor="red" strokeweight=".5pt">
            <v:stroke dashstyle="dash" startarrow="block" endarrow="block"/>
          </v:shape>
        </w:pict>
      </w:r>
      <w:r w:rsidR="00584F09" w:rsidRPr="000C7BB3">
        <w:rPr>
          <w:rFonts w:ascii="Trebuchet MS" w:hAnsi="Trebuchet MS"/>
          <w:b/>
          <w:noProof/>
          <w:color w:val="FFFFFF"/>
          <w:sz w:val="28"/>
          <w:szCs w:val="28"/>
          <w:lang w:val="id-ID"/>
        </w:rPr>
        <w:t>20</w:t>
      </w:r>
      <w:r w:rsidR="00163430">
        <w:rPr>
          <w:rFonts w:ascii="Trebuchet MS" w:hAnsi="Trebuchet MS"/>
          <w:b/>
          <w:noProof/>
          <w:color w:val="FFFFFF"/>
          <w:sz w:val="28"/>
          <w:szCs w:val="28"/>
        </w:rPr>
        <w:t>21</w:t>
      </w:r>
    </w:p>
    <w:p w:rsidR="00E06108" w:rsidRPr="000C7BB3" w:rsidRDefault="00CA5AC2" w:rsidP="004B09A9">
      <w:pPr>
        <w:pStyle w:val="Heading1"/>
        <w:numPr>
          <w:ilvl w:val="0"/>
          <w:numId w:val="0"/>
        </w:numPr>
        <w:spacing w:after="60"/>
        <w:rPr>
          <w:lang w:val="id-ID"/>
        </w:rPr>
      </w:pPr>
      <w:bookmarkStart w:id="1" w:name="_Toc315961884"/>
      <w:bookmarkStart w:id="2" w:name="_Toc18487100"/>
      <w:r w:rsidRPr="000C7BB3">
        <w:rPr>
          <w:lang w:val="id-ID"/>
        </w:rPr>
        <w:lastRenderedPageBreak/>
        <w:t>LEMBAR PENGESAHAN</w:t>
      </w:r>
      <w:bookmarkEnd w:id="1"/>
      <w:bookmarkEnd w:id="2"/>
    </w:p>
    <w:p w:rsidR="00E06108" w:rsidRPr="000C7BB3" w:rsidRDefault="00E06108" w:rsidP="00E06108">
      <w:pPr>
        <w:rPr>
          <w:noProof/>
          <w:lang w:val="id-ID"/>
        </w:rPr>
      </w:pPr>
    </w:p>
    <w:p w:rsidR="00E06108" w:rsidRPr="000C7BB3" w:rsidRDefault="00E06108" w:rsidP="00E06108">
      <w:pPr>
        <w:rPr>
          <w:noProof/>
          <w:lang w:val="id-ID"/>
        </w:rPr>
      </w:pPr>
    </w:p>
    <w:p w:rsidR="00CA5AC2" w:rsidRPr="000C7BB3" w:rsidRDefault="00317875" w:rsidP="00F178A5">
      <w:pPr>
        <w:jc w:val="center"/>
        <w:rPr>
          <w:b/>
          <w:noProof/>
          <w:lang w:val="id-ID"/>
        </w:rPr>
      </w:pPr>
      <w:r w:rsidRPr="00317875">
        <w:rPr>
          <w:b/>
          <w:noProof/>
          <w:lang w:val="id-ID"/>
        </w:rPr>
        <w:t>DESAIN KONSTRUKSI KAPAL – MN</w:t>
      </w:r>
      <w:r w:rsidR="000E0EC5">
        <w:rPr>
          <w:b/>
          <w:noProof/>
          <w:lang w:val="id-ID"/>
        </w:rPr>
        <w:t xml:space="preserve"> </w:t>
      </w:r>
      <w:r w:rsidRPr="00317875">
        <w:rPr>
          <w:b/>
          <w:noProof/>
          <w:lang w:val="id-ID"/>
        </w:rPr>
        <w:t>184606</w:t>
      </w:r>
    </w:p>
    <w:p w:rsidR="0075196B" w:rsidRPr="000C7BB3" w:rsidRDefault="0075196B" w:rsidP="00E06108">
      <w:pPr>
        <w:rPr>
          <w:noProof/>
          <w:lang w:val="id-ID"/>
        </w:rPr>
      </w:pPr>
    </w:p>
    <w:p w:rsidR="00CF0B21" w:rsidRPr="000C7BB3" w:rsidRDefault="00CF0B21" w:rsidP="00E06108">
      <w:pPr>
        <w:rPr>
          <w:noProof/>
          <w:lang w:val="id-ID"/>
        </w:rPr>
      </w:pPr>
    </w:p>
    <w:p w:rsidR="00CA5AC2" w:rsidRPr="000C7BB3" w:rsidRDefault="00E06108" w:rsidP="00CF0B21">
      <w:pPr>
        <w:spacing w:line="360" w:lineRule="auto"/>
        <w:jc w:val="center"/>
        <w:rPr>
          <w:b/>
          <w:noProof/>
          <w:sz w:val="32"/>
          <w:szCs w:val="40"/>
          <w:lang w:val="id-ID"/>
        </w:rPr>
      </w:pPr>
      <w:r w:rsidRPr="000C7BB3">
        <w:rPr>
          <w:b/>
          <w:noProof/>
          <w:sz w:val="32"/>
          <w:szCs w:val="40"/>
          <w:lang w:val="id-ID"/>
        </w:rPr>
        <w:t>M</w:t>
      </w:r>
      <w:r w:rsidR="005C747E" w:rsidRPr="000C7BB3">
        <w:rPr>
          <w:b/>
          <w:noProof/>
          <w:sz w:val="32"/>
          <w:szCs w:val="40"/>
          <w:lang w:val="id-ID"/>
        </w:rPr>
        <w:t>T</w:t>
      </w:r>
      <w:r w:rsidRPr="000C7BB3">
        <w:rPr>
          <w:b/>
          <w:noProof/>
          <w:sz w:val="32"/>
          <w:szCs w:val="40"/>
          <w:lang w:val="id-ID"/>
        </w:rPr>
        <w:t xml:space="preserve"> </w:t>
      </w:r>
      <w:r w:rsidR="002D2ED2" w:rsidRPr="000C7BB3">
        <w:rPr>
          <w:b/>
          <w:noProof/>
          <w:sz w:val="32"/>
          <w:szCs w:val="40"/>
        </w:rPr>
        <w:t>SUMBADRA</w:t>
      </w:r>
      <w:r w:rsidRPr="000C7BB3">
        <w:rPr>
          <w:b/>
          <w:noProof/>
          <w:sz w:val="32"/>
          <w:szCs w:val="40"/>
          <w:lang w:val="id-ID"/>
        </w:rPr>
        <w:t xml:space="preserve"> 6500 DWT</w:t>
      </w:r>
    </w:p>
    <w:p w:rsidR="00E06108" w:rsidRPr="000C7BB3" w:rsidRDefault="00E06108" w:rsidP="00E06108">
      <w:pPr>
        <w:rPr>
          <w:noProof/>
          <w:lang w:val="id-ID"/>
        </w:rPr>
      </w:pPr>
    </w:p>
    <w:p w:rsidR="00E06108" w:rsidRPr="000C7BB3" w:rsidRDefault="00E06108" w:rsidP="008E55B3">
      <w:pPr>
        <w:tabs>
          <w:tab w:val="left" w:pos="4253"/>
        </w:tabs>
        <w:rPr>
          <w:noProof/>
          <w:lang w:val="id-ID"/>
        </w:rPr>
      </w:pPr>
    </w:p>
    <w:p w:rsidR="00E06108" w:rsidRPr="000C7BB3" w:rsidRDefault="00E52FAC" w:rsidP="00EA63C1">
      <w:pPr>
        <w:tabs>
          <w:tab w:val="left" w:pos="2977"/>
          <w:tab w:val="left" w:pos="3686"/>
          <w:tab w:val="left" w:pos="3828"/>
        </w:tabs>
        <w:rPr>
          <w:noProof/>
        </w:rPr>
      </w:pPr>
      <w:r w:rsidRPr="000C7BB3">
        <w:rPr>
          <w:noProof/>
          <w:lang w:val="id-ID"/>
        </w:rPr>
        <w:tab/>
      </w:r>
      <w:r w:rsidR="00BA2081" w:rsidRPr="000C7BB3">
        <w:rPr>
          <w:noProof/>
          <w:lang w:val="id-ID"/>
        </w:rPr>
        <w:t>Nama</w:t>
      </w:r>
      <w:r w:rsidR="00BA2081" w:rsidRPr="000C7BB3">
        <w:rPr>
          <w:noProof/>
          <w:lang w:val="id-ID"/>
        </w:rPr>
        <w:tab/>
      </w:r>
      <w:r w:rsidR="008E55B3" w:rsidRPr="000C7BB3">
        <w:rPr>
          <w:noProof/>
          <w:lang w:val="id-ID"/>
        </w:rPr>
        <w:t>:</w:t>
      </w:r>
      <w:r w:rsidR="008E55B3" w:rsidRPr="000C7BB3">
        <w:rPr>
          <w:noProof/>
          <w:lang w:val="id-ID"/>
        </w:rPr>
        <w:tab/>
      </w:r>
      <w:r w:rsidR="009C6C5C" w:rsidRPr="000C7BB3">
        <w:rPr>
          <w:noProof/>
        </w:rPr>
        <w:t>Septia Hardy Sujiatanti</w:t>
      </w:r>
    </w:p>
    <w:p w:rsidR="00E06108" w:rsidRPr="000C7BB3" w:rsidRDefault="00E52FAC" w:rsidP="004F21EA">
      <w:pPr>
        <w:tabs>
          <w:tab w:val="left" w:pos="2977"/>
          <w:tab w:val="left" w:pos="3686"/>
          <w:tab w:val="left" w:pos="3828"/>
          <w:tab w:val="left" w:pos="5572"/>
        </w:tabs>
        <w:rPr>
          <w:noProof/>
          <w:lang w:val="id-ID"/>
        </w:rPr>
      </w:pPr>
      <w:r w:rsidRPr="000C7BB3">
        <w:rPr>
          <w:noProof/>
          <w:lang w:val="id-ID"/>
        </w:rPr>
        <w:tab/>
      </w:r>
      <w:r w:rsidR="008E55B3" w:rsidRPr="000C7BB3">
        <w:rPr>
          <w:noProof/>
          <w:lang w:val="id-ID"/>
        </w:rPr>
        <w:t>NRP</w:t>
      </w:r>
      <w:r w:rsidR="008E55B3" w:rsidRPr="000C7BB3">
        <w:rPr>
          <w:noProof/>
          <w:lang w:val="id-ID"/>
        </w:rPr>
        <w:tab/>
        <w:t>:</w:t>
      </w:r>
      <w:r w:rsidR="008E55B3" w:rsidRPr="000C7BB3">
        <w:rPr>
          <w:noProof/>
          <w:lang w:val="id-ID"/>
        </w:rPr>
        <w:tab/>
      </w:r>
      <w:r w:rsidR="009C6C5C" w:rsidRPr="000C7BB3">
        <w:rPr>
          <w:noProof/>
          <w:lang w:val="id-ID"/>
        </w:rPr>
        <w:t>410210001</w:t>
      </w:r>
      <w:r w:rsidRPr="000C7BB3">
        <w:rPr>
          <w:noProof/>
          <w:lang w:val="id-ID"/>
        </w:rPr>
        <w:t>5</w:t>
      </w:r>
      <w:r w:rsidR="004F21EA">
        <w:rPr>
          <w:noProof/>
          <w:lang w:val="id-ID"/>
        </w:rPr>
        <w:tab/>
      </w:r>
    </w:p>
    <w:p w:rsidR="00E06108" w:rsidRPr="000C7BB3" w:rsidRDefault="00E06108" w:rsidP="008E55B3">
      <w:pPr>
        <w:tabs>
          <w:tab w:val="left" w:pos="3402"/>
          <w:tab w:val="left" w:pos="4111"/>
          <w:tab w:val="left" w:pos="4395"/>
        </w:tabs>
        <w:rPr>
          <w:noProof/>
          <w:lang w:val="id-ID"/>
        </w:rPr>
      </w:pPr>
    </w:p>
    <w:p w:rsidR="00CA5AC2" w:rsidRPr="000C7BB3" w:rsidRDefault="00CA5AC2" w:rsidP="00036FA1">
      <w:pPr>
        <w:rPr>
          <w:noProof/>
          <w:lang w:val="id-ID"/>
        </w:rPr>
      </w:pPr>
    </w:p>
    <w:p w:rsidR="00036FA1" w:rsidRPr="000C7BB3" w:rsidRDefault="00036FA1" w:rsidP="00036FA1">
      <w:pPr>
        <w:rPr>
          <w:noProof/>
          <w:lang w:val="id-ID"/>
        </w:rPr>
      </w:pPr>
    </w:p>
    <w:p w:rsidR="00036FA1" w:rsidRPr="000C7BB3" w:rsidRDefault="00036FA1" w:rsidP="00036FA1">
      <w:pPr>
        <w:tabs>
          <w:tab w:val="right" w:pos="9072"/>
        </w:tabs>
        <w:ind w:right="-5"/>
        <w:rPr>
          <w:noProof/>
          <w:lang w:val="id-ID"/>
        </w:rPr>
      </w:pPr>
      <w:r w:rsidRPr="000C7BB3">
        <w:rPr>
          <w:noProof/>
          <w:lang w:val="id-ID"/>
        </w:rPr>
        <w:t>Menyetujui,</w:t>
      </w:r>
      <w:r w:rsidRPr="000C7BB3">
        <w:rPr>
          <w:noProof/>
          <w:lang w:val="id-ID"/>
        </w:rPr>
        <w:tab/>
        <w:t>Surabaya, ..............................</w:t>
      </w:r>
    </w:p>
    <w:p w:rsidR="00036FA1" w:rsidRPr="000C7BB3" w:rsidRDefault="00036FA1" w:rsidP="00036FA1">
      <w:pPr>
        <w:tabs>
          <w:tab w:val="right" w:pos="9356"/>
        </w:tabs>
        <w:ind w:right="-5"/>
        <w:rPr>
          <w:noProof/>
          <w:lang w:val="id-ID"/>
        </w:rPr>
      </w:pPr>
      <w:r w:rsidRPr="000C7BB3">
        <w:rPr>
          <w:noProof/>
          <w:lang w:val="id-ID"/>
        </w:rPr>
        <w:t xml:space="preserve">Dosen </w:t>
      </w:r>
    </w:p>
    <w:p w:rsidR="00036FA1" w:rsidRPr="000C7BB3" w:rsidRDefault="00036FA1" w:rsidP="00036FA1">
      <w:pPr>
        <w:tabs>
          <w:tab w:val="right" w:pos="9356"/>
        </w:tabs>
        <w:ind w:right="-5"/>
        <w:rPr>
          <w:noProof/>
          <w:lang w:val="id-ID"/>
        </w:rPr>
      </w:pPr>
    </w:p>
    <w:p w:rsidR="00036FA1" w:rsidRPr="000C7BB3" w:rsidRDefault="00036FA1" w:rsidP="00036FA1">
      <w:pPr>
        <w:tabs>
          <w:tab w:val="right" w:pos="9356"/>
        </w:tabs>
        <w:ind w:right="-5"/>
        <w:rPr>
          <w:noProof/>
          <w:lang w:val="id-ID"/>
        </w:rPr>
      </w:pPr>
    </w:p>
    <w:p w:rsidR="00036FA1" w:rsidRPr="000C7BB3" w:rsidRDefault="00036FA1" w:rsidP="00036FA1">
      <w:pPr>
        <w:tabs>
          <w:tab w:val="right" w:pos="9356"/>
        </w:tabs>
        <w:ind w:right="-5"/>
        <w:rPr>
          <w:noProof/>
          <w:lang w:val="id-ID"/>
        </w:rPr>
      </w:pPr>
    </w:p>
    <w:p w:rsidR="00036FA1" w:rsidRPr="000C7BB3" w:rsidRDefault="00036FA1" w:rsidP="00036FA1">
      <w:pPr>
        <w:tabs>
          <w:tab w:val="right" w:pos="9356"/>
        </w:tabs>
        <w:ind w:right="-5"/>
        <w:rPr>
          <w:noProof/>
          <w:lang w:val="id-ID"/>
        </w:rPr>
      </w:pPr>
    </w:p>
    <w:p w:rsidR="00036FA1" w:rsidRPr="000C7BB3" w:rsidRDefault="009C6C5C" w:rsidP="00E52FAC">
      <w:pPr>
        <w:tabs>
          <w:tab w:val="left" w:pos="6237"/>
        </w:tabs>
        <w:ind w:right="-5"/>
        <w:rPr>
          <w:noProof/>
        </w:rPr>
      </w:pPr>
      <w:r w:rsidRPr="000C7BB3">
        <w:rPr>
          <w:noProof/>
          <w:u w:val="single"/>
        </w:rPr>
        <w:t xml:space="preserve">Prof. </w:t>
      </w:r>
      <w:r w:rsidR="00E52FAC" w:rsidRPr="000C7BB3">
        <w:rPr>
          <w:noProof/>
          <w:u w:val="single"/>
          <w:lang w:val="id-ID"/>
        </w:rPr>
        <w:t xml:space="preserve">Ir. </w:t>
      </w:r>
      <w:r w:rsidRPr="000C7BB3">
        <w:rPr>
          <w:noProof/>
          <w:u w:val="single"/>
        </w:rPr>
        <w:t>Achmad Zubaydi</w:t>
      </w:r>
      <w:r w:rsidRPr="000C7BB3">
        <w:rPr>
          <w:noProof/>
          <w:u w:val="single"/>
          <w:lang w:val="id-ID"/>
        </w:rPr>
        <w:t>, M.E</w:t>
      </w:r>
      <w:r w:rsidRPr="000C7BB3">
        <w:rPr>
          <w:noProof/>
          <w:u w:val="single"/>
        </w:rPr>
        <w:t>ng</w:t>
      </w:r>
      <w:r w:rsidR="00E52FAC" w:rsidRPr="000C7BB3">
        <w:rPr>
          <w:noProof/>
          <w:u w:val="single"/>
          <w:lang w:val="id-ID"/>
        </w:rPr>
        <w:t>., Ph.D.</w:t>
      </w:r>
      <w:r w:rsidR="00036FA1" w:rsidRPr="000C7BB3">
        <w:rPr>
          <w:noProof/>
          <w:lang w:val="id-ID"/>
        </w:rPr>
        <w:tab/>
      </w:r>
      <w:r w:rsidRPr="000C7BB3">
        <w:rPr>
          <w:noProof/>
          <w:u w:val="single"/>
        </w:rPr>
        <w:t>Septia Hardy Sujiatanti</w:t>
      </w:r>
    </w:p>
    <w:p w:rsidR="00036FA1" w:rsidRPr="000C7BB3" w:rsidRDefault="00036FA1" w:rsidP="00E52FAC">
      <w:pPr>
        <w:tabs>
          <w:tab w:val="left" w:pos="6237"/>
        </w:tabs>
        <w:ind w:right="-5"/>
        <w:rPr>
          <w:noProof/>
          <w:lang w:val="id-ID"/>
        </w:rPr>
      </w:pPr>
      <w:r w:rsidRPr="000C7BB3">
        <w:rPr>
          <w:noProof/>
          <w:lang w:val="id-ID"/>
        </w:rPr>
        <w:pict>
          <v:line id="_x0000_s1173" style="position:absolute;z-index:7" from="315pt,-250pt" to="477pt,-250pt" o:allowoverlap="f" stroked="f"/>
        </w:pict>
      </w:r>
      <w:r w:rsidRPr="000C7BB3">
        <w:rPr>
          <w:noProof/>
          <w:lang w:val="id-ID"/>
        </w:rPr>
        <w:t>NIP</w:t>
      </w:r>
      <w:r w:rsidR="00E52FAC" w:rsidRPr="000C7BB3">
        <w:rPr>
          <w:noProof/>
          <w:lang w:val="id-ID"/>
        </w:rPr>
        <w:t xml:space="preserve"> </w:t>
      </w:r>
      <w:r w:rsidR="009C6C5C" w:rsidRPr="000C7BB3">
        <w:rPr>
          <w:noProof/>
          <w:lang w:val="id-ID"/>
        </w:rPr>
        <w:t>19590505 198403 1012</w:t>
      </w:r>
      <w:r w:rsidRPr="000C7BB3">
        <w:rPr>
          <w:noProof/>
          <w:lang w:val="id-ID"/>
        </w:rPr>
        <w:tab/>
        <w:t>NRP</w:t>
      </w:r>
      <w:r w:rsidR="00E52FAC" w:rsidRPr="000C7BB3">
        <w:rPr>
          <w:noProof/>
          <w:lang w:val="id-ID"/>
        </w:rPr>
        <w:t xml:space="preserve"> 410</w:t>
      </w:r>
      <w:r w:rsidR="009C6C5C" w:rsidRPr="000C7BB3">
        <w:rPr>
          <w:noProof/>
        </w:rPr>
        <w:t>2</w:t>
      </w:r>
      <w:r w:rsidR="009C6C5C" w:rsidRPr="000C7BB3">
        <w:rPr>
          <w:noProof/>
          <w:lang w:val="id-ID"/>
        </w:rPr>
        <w:t>10001</w:t>
      </w:r>
      <w:r w:rsidR="00E52FAC" w:rsidRPr="000C7BB3">
        <w:rPr>
          <w:noProof/>
          <w:lang w:val="id-ID"/>
        </w:rPr>
        <w:t>5</w:t>
      </w:r>
    </w:p>
    <w:p w:rsidR="00036FA1" w:rsidRPr="000C7BB3" w:rsidRDefault="00036FA1" w:rsidP="00036FA1">
      <w:pPr>
        <w:tabs>
          <w:tab w:val="left" w:pos="6237"/>
        </w:tabs>
        <w:ind w:right="-5"/>
        <w:rPr>
          <w:noProof/>
          <w:lang w:val="id-ID"/>
        </w:rPr>
      </w:pPr>
    </w:p>
    <w:p w:rsidR="00036FA1" w:rsidRPr="000C7BB3" w:rsidRDefault="00036FA1" w:rsidP="00036FA1">
      <w:pPr>
        <w:ind w:right="-5"/>
        <w:jc w:val="center"/>
        <w:rPr>
          <w:noProof/>
          <w:lang w:val="id-ID"/>
        </w:rPr>
      </w:pPr>
    </w:p>
    <w:p w:rsidR="00036FA1" w:rsidRPr="000C7BB3" w:rsidRDefault="00036FA1" w:rsidP="00036FA1">
      <w:pPr>
        <w:ind w:right="-5"/>
        <w:jc w:val="center"/>
        <w:rPr>
          <w:noProof/>
          <w:lang w:val="id-ID"/>
        </w:rPr>
      </w:pPr>
    </w:p>
    <w:p w:rsidR="00036FA1" w:rsidRPr="000C7BB3" w:rsidRDefault="00036FA1" w:rsidP="00036FA1">
      <w:pPr>
        <w:ind w:right="-5"/>
        <w:jc w:val="center"/>
        <w:rPr>
          <w:noProof/>
          <w:lang w:val="id-ID"/>
        </w:rPr>
      </w:pPr>
    </w:p>
    <w:p w:rsidR="00CF0B21" w:rsidRPr="000C7BB3" w:rsidRDefault="00CF0B21" w:rsidP="00CF0B21">
      <w:pPr>
        <w:rPr>
          <w:noProof/>
          <w:lang w:val="id-ID"/>
        </w:rPr>
      </w:pPr>
    </w:p>
    <w:p w:rsidR="00CF0B21" w:rsidRPr="000C7BB3" w:rsidRDefault="00CF0B21" w:rsidP="00CF0B21">
      <w:pPr>
        <w:rPr>
          <w:noProof/>
          <w:lang w:val="id-ID"/>
        </w:rPr>
        <w:sectPr w:rsidR="00CF0B21" w:rsidRPr="000C7BB3" w:rsidSect="00A26FC3">
          <w:headerReference w:type="first" r:id="rId13"/>
          <w:footerReference w:type="first" r:id="rId14"/>
          <w:pgSz w:w="11907" w:h="16840" w:code="9"/>
          <w:pgMar w:top="1701" w:right="1134" w:bottom="1418" w:left="1701" w:header="454" w:footer="1020" w:gutter="0"/>
          <w:pgNumType w:fmt="lowerRoman" w:start="1"/>
          <w:cols w:space="708"/>
          <w:titlePg/>
          <w:docGrid w:linePitch="360"/>
        </w:sectPr>
      </w:pPr>
    </w:p>
    <w:p w:rsidR="00325512" w:rsidRPr="000C7BB3" w:rsidRDefault="00325512" w:rsidP="004B09A9">
      <w:pPr>
        <w:pStyle w:val="Heading1"/>
        <w:numPr>
          <w:ilvl w:val="0"/>
          <w:numId w:val="0"/>
        </w:numPr>
        <w:rPr>
          <w:lang w:val="id-ID"/>
        </w:rPr>
      </w:pPr>
      <w:bookmarkStart w:id="3" w:name="_Toc18487101"/>
      <w:r w:rsidRPr="000C7BB3">
        <w:rPr>
          <w:lang w:val="id-ID"/>
        </w:rPr>
        <w:lastRenderedPageBreak/>
        <w:t>KATA PENGANTAR</w:t>
      </w:r>
      <w:bookmarkEnd w:id="3"/>
    </w:p>
    <w:p w:rsidR="005C76D7" w:rsidRPr="000C7BB3" w:rsidRDefault="005C76D7" w:rsidP="00036FA1">
      <w:pPr>
        <w:pStyle w:val="text"/>
        <w:spacing w:line="240" w:lineRule="auto"/>
        <w:rPr>
          <w:noProof/>
        </w:rPr>
      </w:pPr>
      <w:r w:rsidRPr="000C7BB3">
        <w:rPr>
          <w:noProof/>
        </w:rPr>
        <w:t xml:space="preserve">Puji syukur kepada Tuhan Yang Maha Esa </w:t>
      </w:r>
      <w:r w:rsidR="00036FA1" w:rsidRPr="000C7BB3">
        <w:rPr>
          <w:noProof/>
        </w:rPr>
        <w:t>…………….</w:t>
      </w:r>
      <w:r w:rsidRPr="000C7BB3">
        <w:rPr>
          <w:noProof/>
        </w:rPr>
        <w:t>.</w:t>
      </w:r>
    </w:p>
    <w:p w:rsidR="00ED0348" w:rsidRPr="000C7BB3" w:rsidRDefault="005C76D7" w:rsidP="00036FA1">
      <w:pPr>
        <w:pStyle w:val="text"/>
        <w:spacing w:line="240" w:lineRule="auto"/>
        <w:rPr>
          <w:noProof/>
          <w:lang w:val="en-US"/>
        </w:rPr>
      </w:pPr>
      <w:r w:rsidRPr="000C7BB3">
        <w:rPr>
          <w:noProof/>
        </w:rPr>
        <w:t xml:space="preserve">Pada kesempatan ini Penulis ingin </w:t>
      </w:r>
      <w:r w:rsidR="00DB6FC6" w:rsidRPr="000C7BB3">
        <w:rPr>
          <w:noProof/>
        </w:rPr>
        <w:t>mengucapkan terima kasih kepada</w:t>
      </w:r>
      <w:r w:rsidR="00DB6FC6" w:rsidRPr="000C7BB3">
        <w:rPr>
          <w:noProof/>
          <w:lang w:val="en-US"/>
        </w:rPr>
        <w:t>:</w:t>
      </w:r>
    </w:p>
    <w:p w:rsidR="005C76D7" w:rsidRPr="000C7BB3" w:rsidRDefault="005C76D7" w:rsidP="00036FA1">
      <w:pPr>
        <w:pStyle w:val="text"/>
        <w:numPr>
          <w:ilvl w:val="0"/>
          <w:numId w:val="7"/>
        </w:numPr>
        <w:spacing w:line="240" w:lineRule="auto"/>
        <w:ind w:left="426" w:hanging="426"/>
        <w:rPr>
          <w:noProof/>
        </w:rPr>
      </w:pPr>
    </w:p>
    <w:p w:rsidR="005C76D7" w:rsidRPr="000C7BB3" w:rsidRDefault="005C76D7" w:rsidP="00036FA1">
      <w:pPr>
        <w:pStyle w:val="text"/>
        <w:numPr>
          <w:ilvl w:val="0"/>
          <w:numId w:val="7"/>
        </w:numPr>
        <w:spacing w:line="240" w:lineRule="auto"/>
        <w:ind w:left="426" w:hanging="426"/>
        <w:rPr>
          <w:noProof/>
        </w:rPr>
      </w:pPr>
    </w:p>
    <w:p w:rsidR="005C76D7" w:rsidRPr="000C7BB3" w:rsidRDefault="005C76D7" w:rsidP="00036FA1">
      <w:pPr>
        <w:pStyle w:val="text"/>
        <w:numPr>
          <w:ilvl w:val="0"/>
          <w:numId w:val="7"/>
        </w:numPr>
        <w:spacing w:line="240" w:lineRule="auto"/>
        <w:ind w:left="426" w:hanging="426"/>
        <w:rPr>
          <w:noProof/>
        </w:rPr>
      </w:pPr>
    </w:p>
    <w:p w:rsidR="005C76D7" w:rsidRPr="000C7BB3" w:rsidRDefault="005C76D7" w:rsidP="00036FA1">
      <w:pPr>
        <w:pStyle w:val="text"/>
        <w:numPr>
          <w:ilvl w:val="0"/>
          <w:numId w:val="7"/>
        </w:numPr>
        <w:spacing w:line="240" w:lineRule="auto"/>
        <w:ind w:left="426" w:hanging="426"/>
        <w:rPr>
          <w:noProof/>
        </w:rPr>
      </w:pPr>
      <w:r w:rsidRPr="000C7BB3">
        <w:rPr>
          <w:noProof/>
        </w:rPr>
        <w:t>Dan seterusnya …</w:t>
      </w:r>
    </w:p>
    <w:p w:rsidR="00ED0348" w:rsidRPr="000C7BB3" w:rsidRDefault="00ED0348" w:rsidP="00DB6FC6">
      <w:pPr>
        <w:pStyle w:val="text"/>
        <w:spacing w:line="240" w:lineRule="auto"/>
        <w:rPr>
          <w:noProof/>
        </w:rPr>
      </w:pPr>
    </w:p>
    <w:p w:rsidR="00F3609F" w:rsidRPr="000C7BB3" w:rsidRDefault="00F3609F" w:rsidP="00DB6FC6">
      <w:pPr>
        <w:pStyle w:val="text"/>
        <w:spacing w:line="240" w:lineRule="auto"/>
        <w:rPr>
          <w:noProof/>
        </w:rPr>
      </w:pPr>
    </w:p>
    <w:p w:rsidR="00ED0348" w:rsidRPr="000C7BB3" w:rsidRDefault="00F3609F" w:rsidP="00036FA1">
      <w:pPr>
        <w:spacing w:before="120" w:after="60"/>
        <w:ind w:firstLine="540"/>
        <w:jc w:val="right"/>
        <w:rPr>
          <w:noProof/>
          <w:lang w:val="id-ID"/>
        </w:rPr>
      </w:pPr>
      <w:r w:rsidRPr="000C7BB3">
        <w:rPr>
          <w:noProof/>
          <w:lang w:val="id-ID"/>
        </w:rPr>
        <w:t xml:space="preserve">Surabaya, </w:t>
      </w:r>
      <w:r w:rsidR="00AD51B4" w:rsidRPr="000C7BB3">
        <w:rPr>
          <w:noProof/>
        </w:rPr>
        <w:t>.</w:t>
      </w:r>
      <w:r w:rsidR="00AD51B4" w:rsidRPr="000C7BB3">
        <w:rPr>
          <w:noProof/>
          <w:lang w:val="id-ID"/>
        </w:rPr>
        <w:t>…………</w:t>
      </w:r>
      <w:r w:rsidR="00036FA1" w:rsidRPr="000C7BB3">
        <w:rPr>
          <w:noProof/>
          <w:lang w:val="id-ID"/>
        </w:rPr>
        <w:t>…….</w:t>
      </w:r>
    </w:p>
    <w:p w:rsidR="00ED0348" w:rsidRPr="000C7BB3" w:rsidRDefault="00ED0348" w:rsidP="00036FA1">
      <w:pPr>
        <w:spacing w:before="120" w:after="60"/>
        <w:jc w:val="right"/>
        <w:rPr>
          <w:noProof/>
          <w:lang w:val="id-ID"/>
        </w:rPr>
      </w:pPr>
    </w:p>
    <w:p w:rsidR="00ED0348" w:rsidRPr="000C7BB3" w:rsidRDefault="00ED0348" w:rsidP="00036FA1">
      <w:pPr>
        <w:spacing w:before="120" w:after="60"/>
        <w:ind w:left="5760"/>
        <w:jc w:val="right"/>
        <w:rPr>
          <w:noProof/>
          <w:lang w:val="id-ID"/>
        </w:rPr>
      </w:pPr>
    </w:p>
    <w:p w:rsidR="00283323" w:rsidRPr="000C7BB3" w:rsidRDefault="00283323" w:rsidP="00036FA1">
      <w:pPr>
        <w:spacing w:before="120" w:after="60"/>
        <w:ind w:left="5760"/>
        <w:jc w:val="right"/>
        <w:rPr>
          <w:noProof/>
          <w:lang w:val="id-ID"/>
        </w:rPr>
      </w:pPr>
    </w:p>
    <w:p w:rsidR="00325512" w:rsidRPr="000C7BB3" w:rsidRDefault="00ED0348" w:rsidP="00036FA1">
      <w:pPr>
        <w:spacing w:before="120" w:after="60"/>
        <w:jc w:val="right"/>
        <w:rPr>
          <w:noProof/>
          <w:lang w:val="id-ID"/>
        </w:rPr>
      </w:pPr>
      <w:r w:rsidRPr="000C7BB3">
        <w:rPr>
          <w:noProof/>
          <w:lang w:val="id-ID"/>
        </w:rPr>
        <w:t>Penulis</w:t>
      </w:r>
    </w:p>
    <w:p w:rsidR="00463E4E" w:rsidRPr="000C7BB3" w:rsidRDefault="00463E4E" w:rsidP="00036FA1">
      <w:pPr>
        <w:spacing w:before="120" w:after="60"/>
        <w:rPr>
          <w:noProof/>
          <w:lang w:val="id-ID"/>
        </w:rPr>
      </w:pPr>
    </w:p>
    <w:p w:rsidR="00F3609F" w:rsidRPr="000C7BB3" w:rsidRDefault="00F3609F" w:rsidP="00463E4E">
      <w:pPr>
        <w:rPr>
          <w:noProof/>
          <w:lang w:val="id-ID"/>
        </w:rPr>
      </w:pPr>
    </w:p>
    <w:p w:rsidR="00F3609F" w:rsidRPr="000C7BB3" w:rsidRDefault="00F3609F" w:rsidP="00463E4E">
      <w:pPr>
        <w:rPr>
          <w:noProof/>
          <w:lang w:val="id-ID"/>
        </w:rPr>
        <w:sectPr w:rsidR="00F3609F" w:rsidRPr="000C7BB3" w:rsidSect="00A26FC3">
          <w:footerReference w:type="even" r:id="rId15"/>
          <w:footerReference w:type="default" r:id="rId16"/>
          <w:headerReference w:type="first" r:id="rId17"/>
          <w:pgSz w:w="11907" w:h="16840" w:code="9"/>
          <w:pgMar w:top="1701" w:right="1134" w:bottom="1418" w:left="1701" w:header="454" w:footer="1020" w:gutter="0"/>
          <w:pgNumType w:fmt="lowerRoman"/>
          <w:cols w:space="708"/>
          <w:titlePg/>
          <w:docGrid w:linePitch="360"/>
        </w:sectPr>
      </w:pPr>
    </w:p>
    <w:p w:rsidR="006C6EC6" w:rsidRPr="000C7BB3" w:rsidRDefault="00F43CB5" w:rsidP="004B09A9">
      <w:pPr>
        <w:pStyle w:val="Heading1"/>
        <w:numPr>
          <w:ilvl w:val="0"/>
          <w:numId w:val="0"/>
        </w:numPr>
        <w:rPr>
          <w:lang w:val="id-ID"/>
        </w:rPr>
      </w:pPr>
      <w:bookmarkStart w:id="4" w:name="_Toc18487102"/>
      <w:r w:rsidRPr="000C7BB3">
        <w:rPr>
          <w:lang w:val="id-ID"/>
        </w:rPr>
        <w:lastRenderedPageBreak/>
        <w:t>DAFTAR ISI</w:t>
      </w:r>
      <w:bookmarkEnd w:id="4"/>
    </w:p>
    <w:p w:rsidR="008B20EC" w:rsidRPr="00C6018C" w:rsidRDefault="00BD1D21">
      <w:pPr>
        <w:pStyle w:val="TOC1"/>
        <w:rPr>
          <w:rFonts w:ascii="Calibri" w:eastAsia="Malgun Gothic" w:hAnsi="Calibri"/>
          <w:sz w:val="22"/>
          <w:szCs w:val="22"/>
          <w:lang w:eastAsia="ko-KR"/>
        </w:rPr>
      </w:pPr>
      <w:r w:rsidRPr="000C7BB3">
        <w:rPr>
          <w:caps/>
        </w:rPr>
        <w:fldChar w:fldCharType="begin"/>
      </w:r>
      <w:r w:rsidRPr="000C7BB3">
        <w:rPr>
          <w:caps/>
        </w:rPr>
        <w:instrText xml:space="preserve"> TOC \o "1-3" \h \z \u </w:instrText>
      </w:r>
      <w:r w:rsidRPr="000C7BB3">
        <w:rPr>
          <w:caps/>
        </w:rPr>
        <w:fldChar w:fldCharType="separate"/>
      </w:r>
      <w:hyperlink w:anchor="_Toc18487100" w:history="1">
        <w:r w:rsidR="008B20EC" w:rsidRPr="00F81A92">
          <w:rPr>
            <w:rStyle w:val="Hyperlink"/>
          </w:rPr>
          <w:t>LEMBAR PENGESAHAN</w:t>
        </w:r>
        <w:r w:rsidR="008B20EC">
          <w:rPr>
            <w:webHidden/>
          </w:rPr>
          <w:tab/>
        </w:r>
        <w:r w:rsidR="008B20EC">
          <w:rPr>
            <w:webHidden/>
          </w:rPr>
          <w:fldChar w:fldCharType="begin"/>
        </w:r>
        <w:r w:rsidR="008B20EC">
          <w:rPr>
            <w:webHidden/>
          </w:rPr>
          <w:instrText xml:space="preserve"> PAGEREF _Toc18487100 \h </w:instrText>
        </w:r>
        <w:r w:rsidR="008B20EC">
          <w:rPr>
            <w:webHidden/>
          </w:rPr>
        </w:r>
        <w:r w:rsidR="008B20EC">
          <w:rPr>
            <w:webHidden/>
          </w:rPr>
          <w:fldChar w:fldCharType="separate"/>
        </w:r>
        <w:r w:rsidR="00AE302D">
          <w:rPr>
            <w:webHidden/>
          </w:rPr>
          <w:t>i</w:t>
        </w:r>
        <w:r w:rsidR="008B20EC">
          <w:rPr>
            <w:webHidden/>
          </w:rPr>
          <w:fldChar w:fldCharType="end"/>
        </w:r>
      </w:hyperlink>
    </w:p>
    <w:p w:rsidR="008B20EC" w:rsidRPr="00C6018C" w:rsidRDefault="008B20EC">
      <w:pPr>
        <w:pStyle w:val="TOC1"/>
        <w:rPr>
          <w:rFonts w:ascii="Calibri" w:eastAsia="Malgun Gothic" w:hAnsi="Calibri"/>
          <w:sz w:val="22"/>
          <w:szCs w:val="22"/>
          <w:lang w:eastAsia="ko-KR"/>
        </w:rPr>
      </w:pPr>
      <w:hyperlink w:anchor="_Toc18487101" w:history="1">
        <w:r w:rsidRPr="00F81A92">
          <w:rPr>
            <w:rStyle w:val="Hyperlink"/>
          </w:rPr>
          <w:t>KATA PENGANTAR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_Toc18487101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E302D">
          <w:rPr>
            <w:webHidden/>
          </w:rPr>
          <w:t>ii</w:t>
        </w:r>
        <w:r>
          <w:rPr>
            <w:webHidden/>
          </w:rPr>
          <w:fldChar w:fldCharType="end"/>
        </w:r>
      </w:hyperlink>
    </w:p>
    <w:p w:rsidR="008B20EC" w:rsidRPr="00C6018C" w:rsidRDefault="008B20EC">
      <w:pPr>
        <w:pStyle w:val="TOC1"/>
        <w:rPr>
          <w:rFonts w:ascii="Calibri" w:eastAsia="Malgun Gothic" w:hAnsi="Calibri"/>
          <w:sz w:val="22"/>
          <w:szCs w:val="22"/>
          <w:lang w:eastAsia="ko-KR"/>
        </w:rPr>
      </w:pPr>
      <w:hyperlink w:anchor="_Toc18487102" w:history="1">
        <w:r w:rsidRPr="00F81A92">
          <w:rPr>
            <w:rStyle w:val="Hyperlink"/>
          </w:rPr>
          <w:t>DAFTAR ISI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_Toc18487102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E302D">
          <w:rPr>
            <w:webHidden/>
          </w:rPr>
          <w:t>iii</w:t>
        </w:r>
        <w:r>
          <w:rPr>
            <w:webHidden/>
          </w:rPr>
          <w:fldChar w:fldCharType="end"/>
        </w:r>
      </w:hyperlink>
    </w:p>
    <w:p w:rsidR="008B20EC" w:rsidRPr="00C6018C" w:rsidRDefault="008B20EC">
      <w:pPr>
        <w:pStyle w:val="TOC1"/>
        <w:rPr>
          <w:rFonts w:ascii="Calibri" w:eastAsia="Malgun Gothic" w:hAnsi="Calibri"/>
          <w:sz w:val="22"/>
          <w:szCs w:val="22"/>
          <w:lang w:eastAsia="ko-KR"/>
        </w:rPr>
      </w:pPr>
      <w:hyperlink w:anchor="_Toc18487103" w:history="1">
        <w:r w:rsidRPr="00F81A92">
          <w:rPr>
            <w:rStyle w:val="Hyperlink"/>
          </w:rPr>
          <w:t>DAFTAR GAMBAR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_Toc18487103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E302D">
          <w:rPr>
            <w:webHidden/>
          </w:rPr>
          <w:t>v</w:t>
        </w:r>
        <w:r>
          <w:rPr>
            <w:webHidden/>
          </w:rPr>
          <w:fldChar w:fldCharType="end"/>
        </w:r>
      </w:hyperlink>
    </w:p>
    <w:p w:rsidR="008B20EC" w:rsidRPr="00C6018C" w:rsidRDefault="008B20EC">
      <w:pPr>
        <w:pStyle w:val="TOC1"/>
        <w:rPr>
          <w:rFonts w:ascii="Calibri" w:eastAsia="Malgun Gothic" w:hAnsi="Calibri"/>
          <w:sz w:val="22"/>
          <w:szCs w:val="22"/>
          <w:lang w:eastAsia="ko-KR"/>
        </w:rPr>
      </w:pPr>
      <w:hyperlink w:anchor="_Toc18487104" w:history="1">
        <w:r w:rsidRPr="00F81A92">
          <w:rPr>
            <w:rStyle w:val="Hyperlink"/>
          </w:rPr>
          <w:t>DAFTAR TABEL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_Toc18487104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E302D">
          <w:rPr>
            <w:webHidden/>
          </w:rPr>
          <w:t>vi</w:t>
        </w:r>
        <w:r>
          <w:rPr>
            <w:webHidden/>
          </w:rPr>
          <w:fldChar w:fldCharType="end"/>
        </w:r>
      </w:hyperlink>
    </w:p>
    <w:p w:rsidR="008B20EC" w:rsidRPr="00C6018C" w:rsidRDefault="008B20EC">
      <w:pPr>
        <w:pStyle w:val="TOC1"/>
        <w:rPr>
          <w:rFonts w:ascii="Calibri" w:eastAsia="Malgun Gothic" w:hAnsi="Calibri"/>
          <w:sz w:val="22"/>
          <w:szCs w:val="22"/>
          <w:lang w:eastAsia="ko-KR"/>
        </w:rPr>
      </w:pPr>
      <w:hyperlink w:anchor="_Toc18487105" w:history="1">
        <w:r w:rsidRPr="00F81A92">
          <w:rPr>
            <w:rStyle w:val="Hyperlink"/>
          </w:rPr>
          <w:t xml:space="preserve">DAFTAR </w:t>
        </w:r>
        <w:r w:rsidRPr="00F81A92">
          <w:rPr>
            <w:rStyle w:val="Hyperlink"/>
            <w:lang w:val="en-US"/>
          </w:rPr>
          <w:t>SIMBOL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_Toc18487105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E302D">
          <w:rPr>
            <w:webHidden/>
          </w:rPr>
          <w:t>vii</w:t>
        </w:r>
        <w:r>
          <w:rPr>
            <w:webHidden/>
          </w:rPr>
          <w:fldChar w:fldCharType="end"/>
        </w:r>
      </w:hyperlink>
    </w:p>
    <w:p w:rsidR="008B20EC" w:rsidRPr="00C6018C" w:rsidRDefault="008B20EC">
      <w:pPr>
        <w:pStyle w:val="TOC1"/>
        <w:rPr>
          <w:rFonts w:ascii="Calibri" w:eastAsia="Malgun Gothic" w:hAnsi="Calibri"/>
          <w:sz w:val="22"/>
          <w:szCs w:val="22"/>
          <w:lang w:eastAsia="ko-KR"/>
        </w:rPr>
      </w:pPr>
      <w:hyperlink w:anchor="_Toc18487106" w:history="1">
        <w:r w:rsidRPr="00F81A92">
          <w:rPr>
            <w:rStyle w:val="Hyperlink"/>
          </w:rPr>
          <w:t>BAB 1 PENDAHULUAN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_Toc18487106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E302D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8B20EC" w:rsidRPr="00C6018C" w:rsidRDefault="008B20EC" w:rsidP="0011670D">
      <w:pPr>
        <w:pStyle w:val="TOC2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07" w:history="1">
        <w:r w:rsidRPr="00F81A92">
          <w:rPr>
            <w:rStyle w:val="Hyperlink"/>
            <w:noProof/>
            <w:lang w:val="id-ID"/>
          </w:rPr>
          <w:t>1.1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  <w:lang w:val="id-ID"/>
          </w:rPr>
          <w:t>Latar Belakang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 w:rsidP="0011670D">
      <w:pPr>
        <w:pStyle w:val="TOC2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08" w:history="1">
        <w:r w:rsidRPr="00F81A92">
          <w:rPr>
            <w:rStyle w:val="Hyperlink"/>
            <w:noProof/>
            <w:lang w:val="id-ID"/>
          </w:rPr>
          <w:t>1.2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  <w:lang w:val="id-ID"/>
          </w:rPr>
          <w:t>Tujuan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 w:rsidP="0011670D">
      <w:pPr>
        <w:pStyle w:val="TOC2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09" w:history="1">
        <w:r w:rsidRPr="00F81A92">
          <w:rPr>
            <w:rStyle w:val="Hyperlink"/>
            <w:noProof/>
            <w:lang w:val="id-ID"/>
          </w:rPr>
          <w:t>1.3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  <w:lang w:val="id-ID"/>
          </w:rPr>
          <w:t>Ruang Lingkup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>
      <w:pPr>
        <w:pStyle w:val="TOC1"/>
        <w:rPr>
          <w:rFonts w:ascii="Calibri" w:eastAsia="Malgun Gothic" w:hAnsi="Calibri"/>
          <w:sz w:val="22"/>
          <w:szCs w:val="22"/>
          <w:lang w:eastAsia="ko-KR"/>
        </w:rPr>
      </w:pPr>
      <w:hyperlink w:anchor="_Toc18487110" w:history="1">
        <w:r w:rsidRPr="00F81A92">
          <w:rPr>
            <w:rStyle w:val="Hyperlink"/>
          </w:rPr>
          <w:t>BAB 2 METODOLOGI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_Toc18487110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E302D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8B20EC" w:rsidRPr="00C6018C" w:rsidRDefault="008B20EC" w:rsidP="0011670D">
      <w:pPr>
        <w:pStyle w:val="TOC2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11" w:history="1">
        <w:r w:rsidRPr="00F81A92">
          <w:rPr>
            <w:rStyle w:val="Hyperlink"/>
            <w:noProof/>
          </w:rPr>
          <w:t>2.1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</w:rPr>
          <w:t>Umum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 w:rsidP="0011670D">
      <w:pPr>
        <w:pStyle w:val="TOC2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12" w:history="1">
        <w:r w:rsidRPr="00F81A92">
          <w:rPr>
            <w:rStyle w:val="Hyperlink"/>
            <w:noProof/>
            <w:lang w:val="id-ID"/>
          </w:rPr>
          <w:t>2.2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  <w:lang w:val="id-ID"/>
          </w:rPr>
          <w:t>Diagram Alir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 w:rsidP="0011670D">
      <w:pPr>
        <w:pStyle w:val="TOC2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13" w:history="1">
        <w:r w:rsidRPr="00F81A92">
          <w:rPr>
            <w:rStyle w:val="Hyperlink"/>
            <w:noProof/>
            <w:lang w:val="id-ID"/>
          </w:rPr>
          <w:t>2.3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  <w:lang w:val="id-ID"/>
          </w:rPr>
          <w:t>Tahapan Pengerjaan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 w:rsidP="0011670D">
      <w:pPr>
        <w:pStyle w:val="TOC2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14" w:history="1">
        <w:r w:rsidRPr="00F81A92">
          <w:rPr>
            <w:rStyle w:val="Hyperlink"/>
            <w:noProof/>
          </w:rPr>
          <w:t>2.4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i/>
            <w:noProof/>
          </w:rPr>
          <w:t>Regulations</w:t>
        </w:r>
        <w:r w:rsidRPr="00F81A92">
          <w:rPr>
            <w:rStyle w:val="Hyperlink"/>
            <w:noProof/>
          </w:rPr>
          <w:t xml:space="preserve"> dan </w:t>
        </w:r>
        <w:r w:rsidRPr="00F81A92">
          <w:rPr>
            <w:rStyle w:val="Hyperlink"/>
            <w:i/>
            <w:noProof/>
          </w:rPr>
          <w:t>Rules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 w:rsidP="0011670D">
      <w:pPr>
        <w:pStyle w:val="TOC2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15" w:history="1">
        <w:r w:rsidRPr="00F81A92">
          <w:rPr>
            <w:rStyle w:val="Hyperlink"/>
            <w:noProof/>
            <w:lang w:val="id-ID"/>
          </w:rPr>
          <w:t>2.5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</w:rPr>
          <w:t>Asumsi-Asumsi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>
      <w:pPr>
        <w:pStyle w:val="TOC1"/>
        <w:rPr>
          <w:rFonts w:ascii="Calibri" w:eastAsia="Malgun Gothic" w:hAnsi="Calibri"/>
          <w:sz w:val="22"/>
          <w:szCs w:val="22"/>
          <w:lang w:eastAsia="ko-KR"/>
        </w:rPr>
      </w:pPr>
      <w:hyperlink w:anchor="_Toc18487116" w:history="1">
        <w:r w:rsidRPr="00F81A92">
          <w:rPr>
            <w:rStyle w:val="Hyperlink"/>
          </w:rPr>
          <w:t>BAB 3 PENENTUAN SISTEM KONSTRUKSI KAPAL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_Toc18487116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E302D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8B20EC" w:rsidRPr="00C6018C" w:rsidRDefault="008B20EC" w:rsidP="0011670D">
      <w:pPr>
        <w:pStyle w:val="TOC2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17" w:history="1">
        <w:r w:rsidRPr="00F81A92">
          <w:rPr>
            <w:rStyle w:val="Hyperlink"/>
            <w:noProof/>
          </w:rPr>
          <w:t>3.1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</w:rPr>
          <w:t>Sistem Konstruksi Kapal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 w:rsidP="0011670D">
      <w:pPr>
        <w:pStyle w:val="TOC2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18" w:history="1">
        <w:r w:rsidRPr="00F81A92">
          <w:rPr>
            <w:rStyle w:val="Hyperlink"/>
            <w:noProof/>
            <w:lang w:val="id-ID"/>
          </w:rPr>
          <w:t>3.2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</w:rPr>
          <w:t>Penentuan Letak Frame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>
      <w:pPr>
        <w:pStyle w:val="TOC1"/>
        <w:rPr>
          <w:rFonts w:ascii="Calibri" w:eastAsia="Malgun Gothic" w:hAnsi="Calibri"/>
          <w:sz w:val="22"/>
          <w:szCs w:val="22"/>
          <w:lang w:eastAsia="ko-KR"/>
        </w:rPr>
      </w:pPr>
      <w:hyperlink w:anchor="_Toc18487119" w:history="1">
        <w:r w:rsidRPr="00F81A92">
          <w:rPr>
            <w:rStyle w:val="Hyperlink"/>
          </w:rPr>
          <w:t>BAB 4 PERHITUNGAN BEBAN DAN UKURAN KONSTRUKSI KAPAL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_Toc18487119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E302D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8B20EC" w:rsidRPr="00C6018C" w:rsidRDefault="008B20EC" w:rsidP="0011670D">
      <w:pPr>
        <w:pStyle w:val="TOC2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20" w:history="1">
        <w:r w:rsidRPr="00F81A92">
          <w:rPr>
            <w:rStyle w:val="Hyperlink"/>
            <w:noProof/>
            <w:lang w:val="id-ID"/>
          </w:rPr>
          <w:t>4.1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  <w:lang w:val="id-ID"/>
          </w:rPr>
          <w:t xml:space="preserve">Perhitungan </w:t>
        </w:r>
        <w:r w:rsidRPr="00F81A92">
          <w:rPr>
            <w:rStyle w:val="Hyperlink"/>
            <w:noProof/>
          </w:rPr>
          <w:t>Beban yang Bekerja pada Konstruksi</w:t>
        </w:r>
        <w:r w:rsidRPr="00F81A92">
          <w:rPr>
            <w:rStyle w:val="Hyperlink"/>
            <w:noProof/>
            <w:lang w:val="id-ID"/>
          </w:rPr>
          <w:t xml:space="preserve"> Kapal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 w:rsidP="0011670D">
      <w:pPr>
        <w:pStyle w:val="TOC2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21" w:history="1">
        <w:r w:rsidRPr="00F81A92">
          <w:rPr>
            <w:rStyle w:val="Hyperlink"/>
            <w:noProof/>
            <w:lang w:val="id-ID"/>
          </w:rPr>
          <w:t>4.2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  <w:lang w:val="id-ID"/>
          </w:rPr>
          <w:t xml:space="preserve">Perhitungan </w:t>
        </w:r>
        <w:r w:rsidRPr="00F81A92">
          <w:rPr>
            <w:rStyle w:val="Hyperlink"/>
            <w:noProof/>
          </w:rPr>
          <w:t>Ukuran Tebal Pelat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 w:rsidP="0011670D">
      <w:pPr>
        <w:pStyle w:val="TOC2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22" w:history="1">
        <w:r w:rsidRPr="00F81A92">
          <w:rPr>
            <w:rStyle w:val="Hyperlink"/>
            <w:noProof/>
            <w:lang w:val="id-ID"/>
          </w:rPr>
          <w:t>4.3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  <w:lang w:val="id-ID"/>
          </w:rPr>
          <w:t xml:space="preserve">Perhitungan </w:t>
        </w:r>
        <w:r w:rsidRPr="00F81A92">
          <w:rPr>
            <w:rStyle w:val="Hyperlink"/>
            <w:noProof/>
          </w:rPr>
          <w:t>Ukuran Konstruksi Penguat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 w:rsidP="0011670D">
      <w:pPr>
        <w:pStyle w:val="TOC2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23" w:history="1">
        <w:r w:rsidRPr="00F81A92">
          <w:rPr>
            <w:rStyle w:val="Hyperlink"/>
            <w:noProof/>
            <w:lang w:val="id-ID"/>
          </w:rPr>
          <w:t>4.4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</w:rPr>
          <w:t>Perhitungan Kekuatan Memanjang Kapal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 w:rsidP="0011670D">
      <w:pPr>
        <w:pStyle w:val="TOC3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24" w:history="1">
        <w:r w:rsidRPr="00F81A92">
          <w:rPr>
            <w:rStyle w:val="Hyperlink"/>
            <w:noProof/>
          </w:rPr>
          <w:t>4.4.1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</w:rPr>
          <w:t>Perhitungan Distribusi Berat Kapal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 w:rsidP="0011670D">
      <w:pPr>
        <w:pStyle w:val="TOC3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25" w:history="1">
        <w:r w:rsidRPr="00F81A92">
          <w:rPr>
            <w:rStyle w:val="Hyperlink"/>
            <w:noProof/>
          </w:rPr>
          <w:t>4.4.2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</w:rPr>
          <w:t>Perhitungan Gaya Tekan ke Atas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 w:rsidP="0011670D">
      <w:pPr>
        <w:pStyle w:val="TOC3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26" w:history="1">
        <w:r w:rsidRPr="00F81A92">
          <w:rPr>
            <w:rStyle w:val="Hyperlink"/>
            <w:noProof/>
          </w:rPr>
          <w:t>4.4.3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</w:rPr>
          <w:t>Perhitungan Selisih Gaya Tekan ke Atas dan Berat Kapal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 w:rsidP="0011670D">
      <w:pPr>
        <w:pStyle w:val="TOC3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27" w:history="1">
        <w:r w:rsidRPr="00F81A92">
          <w:rPr>
            <w:rStyle w:val="Hyperlink"/>
            <w:noProof/>
          </w:rPr>
          <w:t>4.4.4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</w:rPr>
          <w:t>Perhitungan Gaya Lintang dan Momen Lengkung Vertikal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 w:rsidP="0011670D">
      <w:pPr>
        <w:pStyle w:val="TOC3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28" w:history="1">
        <w:r w:rsidRPr="00F81A92">
          <w:rPr>
            <w:rStyle w:val="Hyperlink"/>
            <w:noProof/>
            <w:lang w:val="id-ID"/>
          </w:rPr>
          <w:t>4.4.5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  <w:lang w:val="id-ID"/>
          </w:rPr>
          <w:t xml:space="preserve">Perhitungan </w:t>
        </w:r>
        <w:r w:rsidRPr="00F81A92">
          <w:rPr>
            <w:rStyle w:val="Hyperlink"/>
            <w:noProof/>
          </w:rPr>
          <w:t>Momen Inersia Penampang Melintang Kapal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 w:rsidP="0011670D">
      <w:pPr>
        <w:pStyle w:val="TOC3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29" w:history="1">
        <w:r w:rsidRPr="00F81A92">
          <w:rPr>
            <w:rStyle w:val="Hyperlink"/>
            <w:noProof/>
            <w:lang w:val="id-ID"/>
          </w:rPr>
          <w:t>4.4.6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</w:rPr>
          <w:t>Perhitungan Tegangan Maksimum Kapal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 w:rsidP="0011670D">
      <w:pPr>
        <w:pStyle w:val="TOC3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30" w:history="1">
        <w:r w:rsidRPr="00F81A92">
          <w:rPr>
            <w:rStyle w:val="Hyperlink"/>
            <w:noProof/>
          </w:rPr>
          <w:t>4.4.7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</w:rPr>
          <w:t>Pemeriksaan Kekuatan Memanjang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>
      <w:pPr>
        <w:pStyle w:val="TOC1"/>
        <w:rPr>
          <w:rFonts w:ascii="Calibri" w:eastAsia="Malgun Gothic" w:hAnsi="Calibri"/>
          <w:sz w:val="22"/>
          <w:szCs w:val="22"/>
          <w:lang w:eastAsia="ko-KR"/>
        </w:rPr>
      </w:pPr>
      <w:hyperlink w:anchor="_Toc18487131" w:history="1">
        <w:r w:rsidRPr="00F81A92">
          <w:rPr>
            <w:rStyle w:val="Hyperlink"/>
          </w:rPr>
          <w:t>BAB 5 DESAIN PENAMPANG MELINTANG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_Toc18487131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E302D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8B20EC" w:rsidRPr="00C6018C" w:rsidRDefault="008B20EC" w:rsidP="0011670D">
      <w:pPr>
        <w:pStyle w:val="TOC2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32" w:history="1">
        <w:r w:rsidRPr="00F81A92">
          <w:rPr>
            <w:rStyle w:val="Hyperlink"/>
            <w:noProof/>
            <w:lang w:val="id-ID"/>
          </w:rPr>
          <w:t>5.1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  <w:lang w:val="id-ID"/>
          </w:rPr>
          <w:t xml:space="preserve">Desain </w:t>
        </w:r>
        <w:r w:rsidRPr="00F81A92">
          <w:rPr>
            <w:rStyle w:val="Hyperlink"/>
            <w:noProof/>
          </w:rPr>
          <w:t>Konstruksi</w:t>
        </w:r>
        <w:r w:rsidRPr="00F81A92">
          <w:rPr>
            <w:rStyle w:val="Hyperlink"/>
            <w:noProof/>
            <w:lang w:val="id-ID"/>
          </w:rPr>
          <w:t xml:space="preserve"> Penampa</w:t>
        </w:r>
        <w:r w:rsidRPr="00F81A92">
          <w:rPr>
            <w:rStyle w:val="Hyperlink"/>
            <w:noProof/>
          </w:rPr>
          <w:t>ng Melintang Kamar Mesin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 w:rsidP="0011670D">
      <w:pPr>
        <w:pStyle w:val="TOC2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33" w:history="1">
        <w:r w:rsidRPr="00F81A92">
          <w:rPr>
            <w:rStyle w:val="Hyperlink"/>
            <w:noProof/>
            <w:lang w:val="id-ID"/>
          </w:rPr>
          <w:t>5.2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  <w:lang w:val="id-ID"/>
          </w:rPr>
          <w:t xml:space="preserve">Desain </w:t>
        </w:r>
        <w:r w:rsidRPr="00F81A92">
          <w:rPr>
            <w:rStyle w:val="Hyperlink"/>
            <w:noProof/>
          </w:rPr>
          <w:t>Konstruksi Penampang Melintang Bagian Tengah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 w:rsidP="0011670D">
      <w:pPr>
        <w:pStyle w:val="TOC2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34" w:history="1">
        <w:r w:rsidRPr="00F81A92">
          <w:rPr>
            <w:rStyle w:val="Hyperlink"/>
            <w:noProof/>
            <w:lang w:val="id-ID"/>
          </w:rPr>
          <w:t>5.3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  <w:lang w:val="id-ID"/>
          </w:rPr>
          <w:t xml:space="preserve">Desain </w:t>
        </w:r>
        <w:r w:rsidRPr="00F81A92">
          <w:rPr>
            <w:rStyle w:val="Hyperlink"/>
            <w:noProof/>
          </w:rPr>
          <w:t>Konstruksi Penampang Melintang Sekat Tubrukan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 w:rsidP="0011670D">
      <w:pPr>
        <w:pStyle w:val="TOC2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35" w:history="1">
        <w:r w:rsidRPr="00F81A92">
          <w:rPr>
            <w:rStyle w:val="Hyperlink"/>
            <w:noProof/>
            <w:lang w:val="id-ID"/>
          </w:rPr>
          <w:t>5.4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  <w:lang w:val="id-ID"/>
          </w:rPr>
          <w:t xml:space="preserve">Desain </w:t>
        </w:r>
        <w:r w:rsidRPr="00F81A92">
          <w:rPr>
            <w:rStyle w:val="Hyperlink"/>
            <w:noProof/>
          </w:rPr>
          <w:t>Konstruksi Detail dan Pandangan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>
      <w:pPr>
        <w:pStyle w:val="TOC1"/>
        <w:rPr>
          <w:rFonts w:ascii="Calibri" w:eastAsia="Malgun Gothic" w:hAnsi="Calibri"/>
          <w:sz w:val="22"/>
          <w:szCs w:val="22"/>
          <w:lang w:eastAsia="ko-KR"/>
        </w:rPr>
      </w:pPr>
      <w:hyperlink w:anchor="_Toc18487136" w:history="1">
        <w:r w:rsidRPr="00F81A92">
          <w:rPr>
            <w:rStyle w:val="Hyperlink"/>
          </w:rPr>
          <w:t>BAB 6 DESAIN RENCANA KONSTRUKSI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_Toc18487136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E302D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8B20EC" w:rsidRPr="00C6018C" w:rsidRDefault="008B20EC" w:rsidP="0011670D">
      <w:pPr>
        <w:pStyle w:val="TOC2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37" w:history="1">
        <w:r w:rsidRPr="00F81A92">
          <w:rPr>
            <w:rStyle w:val="Hyperlink"/>
            <w:noProof/>
          </w:rPr>
          <w:t>6.1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</w:rPr>
          <w:t>Desain Konstruksi Kapal Tampak Samping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 w:rsidP="0011670D">
      <w:pPr>
        <w:pStyle w:val="TOC2"/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hyperlink w:anchor="_Toc18487138" w:history="1">
        <w:r w:rsidRPr="00F81A92">
          <w:rPr>
            <w:rStyle w:val="Hyperlink"/>
            <w:noProof/>
          </w:rPr>
          <w:t>6.2</w:t>
        </w:r>
        <w:r w:rsidRPr="00C6018C">
          <w:rPr>
            <w:rFonts w:ascii="Calibri" w:eastAsia="Malgun Gothic" w:hAnsi="Calibri"/>
            <w:noProof/>
            <w:sz w:val="22"/>
            <w:szCs w:val="22"/>
            <w:lang w:val="id-ID" w:eastAsia="ko-KR"/>
          </w:rPr>
          <w:tab/>
        </w:r>
        <w:r w:rsidRPr="00F81A92">
          <w:rPr>
            <w:rStyle w:val="Hyperlink"/>
            <w:noProof/>
          </w:rPr>
          <w:t>Desain Konstruksi Kapal Tampak Atas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_Toc18487138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B20EC" w:rsidRPr="00C6018C" w:rsidRDefault="008B20EC">
      <w:pPr>
        <w:pStyle w:val="TOC1"/>
        <w:rPr>
          <w:rFonts w:ascii="Calibri" w:eastAsia="Malgun Gothic" w:hAnsi="Calibri"/>
          <w:sz w:val="22"/>
          <w:szCs w:val="22"/>
          <w:lang w:eastAsia="ko-KR"/>
        </w:rPr>
      </w:pPr>
      <w:hyperlink w:anchor="_Toc18487139" w:history="1">
        <w:r w:rsidRPr="00F81A92">
          <w:rPr>
            <w:rStyle w:val="Hyperlink"/>
          </w:rPr>
          <w:t>BAB 7 PENUTUP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_Toc18487139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E302D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8B20EC" w:rsidRPr="00C6018C" w:rsidRDefault="008B20EC">
      <w:pPr>
        <w:pStyle w:val="TOC1"/>
        <w:rPr>
          <w:rFonts w:ascii="Calibri" w:eastAsia="Malgun Gothic" w:hAnsi="Calibri"/>
          <w:sz w:val="22"/>
          <w:szCs w:val="22"/>
          <w:lang w:eastAsia="ko-KR"/>
        </w:rPr>
      </w:pPr>
      <w:hyperlink w:anchor="_Toc18487140" w:history="1">
        <w:r w:rsidRPr="00F81A92">
          <w:rPr>
            <w:rStyle w:val="Hyperlink"/>
          </w:rPr>
          <w:t>DAFTAR PUSTAKA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_Toc18487140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E302D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A94067" w:rsidRPr="000C7BB3" w:rsidRDefault="00BD1D21" w:rsidP="00BD1D21">
      <w:pPr>
        <w:pStyle w:val="TOC1"/>
      </w:pPr>
      <w:r w:rsidRPr="000C7BB3">
        <w:rPr>
          <w:caps/>
        </w:rPr>
        <w:fldChar w:fldCharType="end"/>
      </w:r>
      <w:r w:rsidR="00A94067" w:rsidRPr="000C7BB3">
        <w:t>LAMPIRAN</w:t>
      </w:r>
    </w:p>
    <w:p w:rsidR="00275191" w:rsidRPr="000C7BB3" w:rsidRDefault="00E411A0" w:rsidP="00BD1D21">
      <w:pPr>
        <w:pStyle w:val="TOC1"/>
        <w:rPr>
          <w:lang w:val="en-US"/>
        </w:rPr>
      </w:pPr>
      <w:r w:rsidRPr="000C7BB3">
        <w:tab/>
        <w:t xml:space="preserve">LAMPIRAN </w:t>
      </w:r>
      <w:r w:rsidR="008B20EC">
        <w:t>1 Form DKK</w:t>
      </w:r>
      <w:r w:rsidR="00DF29B3" w:rsidRPr="000C7BB3">
        <w:t xml:space="preserve">-02 “Lembar </w:t>
      </w:r>
      <w:r w:rsidR="00207AA3">
        <w:t>Kemajuan</w:t>
      </w:r>
      <w:r w:rsidR="00DF29B3" w:rsidRPr="000C7BB3">
        <w:t xml:space="preserve"> </w:t>
      </w:r>
      <w:r w:rsidR="008B20EC">
        <w:t>Desain Konstruksi Kapal</w:t>
      </w:r>
      <w:r w:rsidR="0017102B" w:rsidRPr="000C7BB3">
        <w:rPr>
          <w:lang w:val="en-US"/>
        </w:rPr>
        <w:t>”</w:t>
      </w:r>
    </w:p>
    <w:p w:rsidR="00275191" w:rsidRPr="000C7BB3" w:rsidRDefault="00E411A0" w:rsidP="00BD1D21">
      <w:pPr>
        <w:pStyle w:val="TOC1"/>
      </w:pPr>
      <w:r w:rsidRPr="000C7BB3">
        <w:lastRenderedPageBreak/>
        <w:tab/>
        <w:t xml:space="preserve">LAMPIRAN </w:t>
      </w:r>
      <w:r w:rsidR="00DF29B3" w:rsidRPr="000C7BB3">
        <w:t xml:space="preserve">2 Detail Perhitungan </w:t>
      </w:r>
      <w:r w:rsidR="004D14DE" w:rsidRPr="000C7BB3">
        <w:t>Teknis</w:t>
      </w:r>
    </w:p>
    <w:p w:rsidR="00275191" w:rsidRPr="000C7BB3" w:rsidRDefault="00E411A0" w:rsidP="00BD1D21">
      <w:pPr>
        <w:pStyle w:val="TOC1"/>
      </w:pPr>
      <w:r w:rsidRPr="000C7BB3">
        <w:tab/>
        <w:t xml:space="preserve">LAMPIRAN </w:t>
      </w:r>
      <w:r w:rsidR="00DF29B3" w:rsidRPr="000C7BB3">
        <w:t xml:space="preserve">3 Gambar </w:t>
      </w:r>
      <w:r w:rsidR="004D14DE" w:rsidRPr="000C7BB3">
        <w:t>Penampang Melintang</w:t>
      </w:r>
      <w:r w:rsidR="00DF29B3" w:rsidRPr="000C7BB3">
        <w:t xml:space="preserve"> Format A3</w:t>
      </w:r>
    </w:p>
    <w:p w:rsidR="009F33B5" w:rsidRPr="000C7BB3" w:rsidRDefault="00E411A0" w:rsidP="00BD1D21">
      <w:pPr>
        <w:pStyle w:val="TOC1"/>
      </w:pPr>
      <w:r w:rsidRPr="000C7BB3">
        <w:tab/>
        <w:t xml:space="preserve">LAMPIRAN </w:t>
      </w:r>
      <w:r w:rsidR="00DF29B3" w:rsidRPr="000C7BB3">
        <w:t xml:space="preserve">4 Gambar Rencana </w:t>
      </w:r>
      <w:r w:rsidR="004D14DE" w:rsidRPr="000C7BB3">
        <w:t>Konstruksi</w:t>
      </w:r>
      <w:r w:rsidR="00DF29B3" w:rsidRPr="000C7BB3">
        <w:t xml:space="preserve"> Format A3</w:t>
      </w:r>
    </w:p>
    <w:p w:rsidR="00275191" w:rsidRPr="000C7BB3" w:rsidRDefault="00275191" w:rsidP="00E411A0">
      <w:pPr>
        <w:rPr>
          <w:noProof/>
          <w:lang w:val="id-ID"/>
        </w:rPr>
      </w:pPr>
    </w:p>
    <w:p w:rsidR="00393E96" w:rsidRPr="000C7BB3" w:rsidRDefault="00393E96" w:rsidP="006C6EC6">
      <w:pPr>
        <w:rPr>
          <w:noProof/>
          <w:lang w:val="id-ID"/>
        </w:rPr>
      </w:pPr>
    </w:p>
    <w:p w:rsidR="00393E96" w:rsidRPr="000C7BB3" w:rsidRDefault="00393E96" w:rsidP="006C6EC6">
      <w:pPr>
        <w:rPr>
          <w:noProof/>
          <w:lang w:val="id-ID"/>
        </w:rPr>
        <w:sectPr w:rsidR="00393E96" w:rsidRPr="000C7BB3" w:rsidSect="00A26FC3">
          <w:pgSz w:w="11907" w:h="16840" w:code="9"/>
          <w:pgMar w:top="1701" w:right="1134" w:bottom="1418" w:left="1701" w:header="454" w:footer="1020" w:gutter="0"/>
          <w:pgNumType w:fmt="lowerRoman"/>
          <w:cols w:space="708"/>
          <w:titlePg/>
          <w:docGrid w:linePitch="360"/>
        </w:sectPr>
      </w:pPr>
    </w:p>
    <w:p w:rsidR="006C6EC6" w:rsidRPr="000C7BB3" w:rsidRDefault="00F43CB5" w:rsidP="004B09A9">
      <w:pPr>
        <w:pStyle w:val="Heading1"/>
        <w:numPr>
          <w:ilvl w:val="0"/>
          <w:numId w:val="0"/>
        </w:numPr>
        <w:rPr>
          <w:lang w:val="id-ID"/>
        </w:rPr>
      </w:pPr>
      <w:bookmarkStart w:id="5" w:name="_Toc18487103"/>
      <w:r w:rsidRPr="000C7BB3">
        <w:rPr>
          <w:lang w:val="id-ID"/>
        </w:rPr>
        <w:lastRenderedPageBreak/>
        <w:t>DAFTAR GAMBAR</w:t>
      </w:r>
      <w:bookmarkEnd w:id="5"/>
    </w:p>
    <w:p w:rsidR="006064E1" w:rsidRPr="00C6018C" w:rsidRDefault="003C255E">
      <w:pPr>
        <w:pStyle w:val="TableofFigures"/>
        <w:tabs>
          <w:tab w:val="right" w:leader="dot" w:pos="9062"/>
        </w:tabs>
        <w:rPr>
          <w:rFonts w:ascii="Calibri" w:eastAsia="Malgun Gothic" w:hAnsi="Calibri"/>
          <w:noProof/>
          <w:sz w:val="22"/>
          <w:szCs w:val="22"/>
          <w:lang w:val="id-ID" w:eastAsia="ko-KR"/>
        </w:rPr>
      </w:pPr>
      <w:r w:rsidRPr="000C7BB3">
        <w:rPr>
          <w:noProof/>
          <w:lang w:val="id-ID"/>
        </w:rPr>
        <w:fldChar w:fldCharType="begin"/>
      </w:r>
      <w:r w:rsidRPr="000C7BB3">
        <w:rPr>
          <w:noProof/>
          <w:lang w:val="id-ID"/>
        </w:rPr>
        <w:instrText xml:space="preserve"> TOC \h \z \c "Gambar" </w:instrText>
      </w:r>
      <w:r w:rsidRPr="000C7BB3">
        <w:rPr>
          <w:noProof/>
          <w:lang w:val="id-ID"/>
        </w:rPr>
        <w:fldChar w:fldCharType="separate"/>
      </w:r>
      <w:hyperlink w:anchor="_Toc18486826" w:history="1">
        <w:r w:rsidR="006064E1" w:rsidRPr="00D44E4F">
          <w:rPr>
            <w:rStyle w:val="Hyperlink"/>
            <w:noProof/>
            <w:lang w:val="id-ID"/>
          </w:rPr>
          <w:t>Gambar 2.1 Diagram</w:t>
        </w:r>
        <w:r w:rsidR="006064E1" w:rsidRPr="00D44E4F">
          <w:rPr>
            <w:rStyle w:val="Hyperlink"/>
            <w:noProof/>
            <w:lang w:val="id-ID"/>
          </w:rPr>
          <w:t xml:space="preserve"> </w:t>
        </w:r>
        <w:r w:rsidR="006064E1" w:rsidRPr="00D44E4F">
          <w:rPr>
            <w:rStyle w:val="Hyperlink"/>
            <w:noProof/>
            <w:lang w:val="id-ID"/>
          </w:rPr>
          <w:t>Alir Langkah Pengerjaan Desain Konstruksi Kapal</w:t>
        </w:r>
        <w:r w:rsidR="006064E1">
          <w:rPr>
            <w:noProof/>
            <w:webHidden/>
          </w:rPr>
          <w:tab/>
        </w:r>
        <w:r w:rsidR="006064E1">
          <w:rPr>
            <w:noProof/>
            <w:webHidden/>
          </w:rPr>
          <w:fldChar w:fldCharType="begin"/>
        </w:r>
        <w:r w:rsidR="006064E1">
          <w:rPr>
            <w:noProof/>
            <w:webHidden/>
          </w:rPr>
          <w:instrText xml:space="preserve"> PAGEREF _Toc18486826 \h </w:instrText>
        </w:r>
        <w:r w:rsidR="006064E1">
          <w:rPr>
            <w:noProof/>
            <w:webHidden/>
          </w:rPr>
        </w:r>
        <w:r w:rsidR="006064E1">
          <w:rPr>
            <w:noProof/>
            <w:webHidden/>
          </w:rPr>
          <w:fldChar w:fldCharType="separate"/>
        </w:r>
        <w:r w:rsidR="00AE302D">
          <w:rPr>
            <w:noProof/>
            <w:webHidden/>
          </w:rPr>
          <w:t>2</w:t>
        </w:r>
        <w:r w:rsidR="006064E1">
          <w:rPr>
            <w:noProof/>
            <w:webHidden/>
          </w:rPr>
          <w:fldChar w:fldCharType="end"/>
        </w:r>
      </w:hyperlink>
    </w:p>
    <w:p w:rsidR="003C255E" w:rsidRPr="000C7BB3" w:rsidRDefault="003C255E">
      <w:pPr>
        <w:pStyle w:val="TableofFigures"/>
        <w:tabs>
          <w:tab w:val="right" w:leader="dot" w:pos="9062"/>
        </w:tabs>
        <w:rPr>
          <w:noProof/>
          <w:lang w:val="id-ID"/>
        </w:rPr>
      </w:pPr>
      <w:r w:rsidRPr="000C7BB3">
        <w:rPr>
          <w:noProof/>
          <w:lang w:val="id-ID"/>
        </w:rPr>
        <w:fldChar w:fldCharType="end"/>
      </w:r>
    </w:p>
    <w:p w:rsidR="003C255E" w:rsidRPr="000C7BB3" w:rsidRDefault="003C255E" w:rsidP="003C255E">
      <w:pPr>
        <w:pStyle w:val="TableofFigures"/>
        <w:tabs>
          <w:tab w:val="right" w:leader="dot" w:pos="9062"/>
        </w:tabs>
        <w:rPr>
          <w:noProof/>
          <w:lang w:val="id-ID"/>
        </w:rPr>
      </w:pPr>
    </w:p>
    <w:p w:rsidR="003C255E" w:rsidRPr="000C7BB3" w:rsidRDefault="003C255E" w:rsidP="003C255E">
      <w:pPr>
        <w:pStyle w:val="TableofFigures"/>
        <w:tabs>
          <w:tab w:val="right" w:leader="dot" w:pos="9062"/>
        </w:tabs>
        <w:rPr>
          <w:noProof/>
          <w:lang w:val="id-ID"/>
        </w:rPr>
      </w:pPr>
    </w:p>
    <w:p w:rsidR="00393E96" w:rsidRPr="000C7BB3" w:rsidRDefault="00393E96" w:rsidP="006C6EC6">
      <w:pPr>
        <w:rPr>
          <w:noProof/>
          <w:lang w:val="id-ID"/>
        </w:rPr>
      </w:pPr>
    </w:p>
    <w:p w:rsidR="003C255E" w:rsidRPr="000C7BB3" w:rsidRDefault="003C255E" w:rsidP="006C6EC6">
      <w:pPr>
        <w:rPr>
          <w:noProof/>
          <w:lang w:val="id-ID"/>
        </w:rPr>
        <w:sectPr w:rsidR="003C255E" w:rsidRPr="000C7BB3" w:rsidSect="00A26FC3">
          <w:pgSz w:w="11907" w:h="16840" w:code="9"/>
          <w:pgMar w:top="1701" w:right="1134" w:bottom="1418" w:left="1701" w:header="454" w:footer="1020" w:gutter="0"/>
          <w:pgNumType w:fmt="lowerRoman"/>
          <w:cols w:space="708"/>
          <w:titlePg/>
          <w:docGrid w:linePitch="360"/>
        </w:sectPr>
      </w:pPr>
    </w:p>
    <w:p w:rsidR="006C6EC6" w:rsidRPr="000C7BB3" w:rsidRDefault="00F43CB5" w:rsidP="004B09A9">
      <w:pPr>
        <w:pStyle w:val="Heading1"/>
        <w:numPr>
          <w:ilvl w:val="0"/>
          <w:numId w:val="0"/>
        </w:numPr>
        <w:rPr>
          <w:lang w:val="id-ID"/>
        </w:rPr>
      </w:pPr>
      <w:bookmarkStart w:id="6" w:name="_Toc18487104"/>
      <w:r w:rsidRPr="000C7BB3">
        <w:rPr>
          <w:lang w:val="id-ID"/>
        </w:rPr>
        <w:lastRenderedPageBreak/>
        <w:t>DAFTAR TABEL</w:t>
      </w:r>
      <w:bookmarkEnd w:id="6"/>
    </w:p>
    <w:p w:rsidR="00F3609F" w:rsidRPr="000C7BB3" w:rsidRDefault="00F3609F" w:rsidP="00910F85">
      <w:pPr>
        <w:pStyle w:val="TableofFigures"/>
        <w:tabs>
          <w:tab w:val="right" w:leader="dot" w:pos="9062"/>
        </w:tabs>
        <w:rPr>
          <w:noProof/>
          <w:lang w:val="id-ID"/>
        </w:rPr>
      </w:pPr>
      <w:r w:rsidRPr="000C7BB3">
        <w:rPr>
          <w:noProof/>
          <w:lang w:val="id-ID"/>
        </w:rPr>
        <w:fldChar w:fldCharType="begin"/>
      </w:r>
      <w:r w:rsidRPr="000C7BB3">
        <w:rPr>
          <w:noProof/>
          <w:lang w:val="id-ID"/>
        </w:rPr>
        <w:instrText xml:space="preserve"> TOC \h \z \c "Tabel" </w:instrText>
      </w:r>
      <w:r w:rsidRPr="000C7BB3">
        <w:rPr>
          <w:noProof/>
          <w:lang w:val="id-ID"/>
        </w:rPr>
        <w:fldChar w:fldCharType="separate"/>
      </w:r>
      <w:r w:rsidR="00AA58C4">
        <w:rPr>
          <w:b/>
          <w:bCs/>
          <w:noProof/>
        </w:rPr>
        <w:t>No table of figures entries found.</w:t>
      </w:r>
      <w:r w:rsidRPr="000C7BB3">
        <w:rPr>
          <w:noProof/>
          <w:lang w:val="id-ID"/>
        </w:rPr>
        <w:fldChar w:fldCharType="end"/>
      </w:r>
    </w:p>
    <w:p w:rsidR="00405755" w:rsidRPr="000C7BB3" w:rsidRDefault="00405755" w:rsidP="006C6EC6">
      <w:pPr>
        <w:rPr>
          <w:noProof/>
          <w:lang w:val="id-ID"/>
        </w:rPr>
      </w:pPr>
    </w:p>
    <w:p w:rsidR="00405755" w:rsidRPr="000C7BB3" w:rsidRDefault="00405755" w:rsidP="006C6EC6">
      <w:pPr>
        <w:rPr>
          <w:noProof/>
          <w:lang w:val="id-ID"/>
        </w:rPr>
        <w:sectPr w:rsidR="00405755" w:rsidRPr="000C7BB3" w:rsidSect="00A26FC3">
          <w:pgSz w:w="11907" w:h="16840" w:code="9"/>
          <w:pgMar w:top="1701" w:right="1134" w:bottom="1418" w:left="1701" w:header="454" w:footer="1020" w:gutter="0"/>
          <w:pgNumType w:fmt="lowerRoman"/>
          <w:cols w:space="708"/>
          <w:titlePg/>
          <w:docGrid w:linePitch="360"/>
        </w:sectPr>
      </w:pPr>
    </w:p>
    <w:p w:rsidR="00405755" w:rsidRPr="000C7BB3" w:rsidRDefault="00405755" w:rsidP="004B09A9">
      <w:pPr>
        <w:pStyle w:val="Heading1"/>
        <w:numPr>
          <w:ilvl w:val="0"/>
          <w:numId w:val="0"/>
        </w:numPr>
        <w:rPr>
          <w:lang w:val="en-US"/>
        </w:rPr>
      </w:pPr>
      <w:bookmarkStart w:id="7" w:name="_Toc315961892"/>
      <w:bookmarkStart w:id="8" w:name="_Toc18487105"/>
      <w:r w:rsidRPr="000C7BB3">
        <w:rPr>
          <w:lang w:val="id-ID"/>
        </w:rPr>
        <w:lastRenderedPageBreak/>
        <w:t xml:space="preserve">DAFTAR </w:t>
      </w:r>
      <w:bookmarkEnd w:id="7"/>
      <w:r w:rsidR="00AA58C4">
        <w:rPr>
          <w:lang w:val="en-US"/>
        </w:rPr>
        <w:t>SIMBOL</w:t>
      </w:r>
      <w:bookmarkEnd w:id="8"/>
    </w:p>
    <w:p w:rsidR="00405755" w:rsidRPr="000C7BB3" w:rsidRDefault="00DB6FC6" w:rsidP="00DB6FC6">
      <w:pPr>
        <w:tabs>
          <w:tab w:val="left" w:pos="709"/>
          <w:tab w:val="left" w:pos="993"/>
        </w:tabs>
        <w:rPr>
          <w:noProof/>
          <w:lang w:val="id-ID"/>
        </w:rPr>
      </w:pPr>
      <w:r w:rsidRPr="000C7BB3">
        <w:rPr>
          <w:noProof/>
          <w:lang w:val="id-ID"/>
        </w:rPr>
        <w:t>Lpp</w:t>
      </w:r>
      <w:r w:rsidRPr="000C7BB3">
        <w:rPr>
          <w:noProof/>
          <w:lang w:val="id-ID"/>
        </w:rPr>
        <w:tab/>
        <w:t>=</w:t>
      </w:r>
      <w:r w:rsidRPr="000C7BB3">
        <w:rPr>
          <w:noProof/>
          <w:lang w:val="id-ID"/>
        </w:rPr>
        <w:tab/>
      </w:r>
      <w:r w:rsidR="00D6528A" w:rsidRPr="000C7BB3">
        <w:rPr>
          <w:noProof/>
          <w:lang w:val="id-ID"/>
        </w:rPr>
        <w:t xml:space="preserve">Panjang kapal dari titik </w:t>
      </w:r>
      <w:r w:rsidR="001E0B8B" w:rsidRPr="000C7BB3">
        <w:rPr>
          <w:noProof/>
          <w:lang w:val="id-ID"/>
        </w:rPr>
        <w:t>AP</w:t>
      </w:r>
      <w:r w:rsidR="00D6528A" w:rsidRPr="000C7BB3">
        <w:rPr>
          <w:i/>
          <w:noProof/>
          <w:lang w:val="id-ID"/>
        </w:rPr>
        <w:t xml:space="preserve"> </w:t>
      </w:r>
      <w:r w:rsidR="00D6528A" w:rsidRPr="000C7BB3">
        <w:rPr>
          <w:noProof/>
          <w:lang w:val="id-ID"/>
        </w:rPr>
        <w:t xml:space="preserve">ke </w:t>
      </w:r>
      <w:r w:rsidR="001E0B8B" w:rsidRPr="000C7BB3">
        <w:rPr>
          <w:noProof/>
          <w:lang w:val="id-ID"/>
        </w:rPr>
        <w:t>FP</w:t>
      </w:r>
    </w:p>
    <w:p w:rsidR="00D6528A" w:rsidRPr="000C7BB3" w:rsidRDefault="00DB6FC6" w:rsidP="00DB6FC6">
      <w:pPr>
        <w:tabs>
          <w:tab w:val="left" w:pos="709"/>
          <w:tab w:val="left" w:pos="993"/>
        </w:tabs>
        <w:rPr>
          <w:noProof/>
          <w:lang w:val="id-ID"/>
        </w:rPr>
      </w:pPr>
      <w:r w:rsidRPr="000C7BB3">
        <w:rPr>
          <w:noProof/>
          <w:lang w:val="id-ID"/>
        </w:rPr>
        <w:t>Lwl</w:t>
      </w:r>
      <w:r w:rsidRPr="000C7BB3">
        <w:rPr>
          <w:noProof/>
          <w:lang w:val="id-ID"/>
        </w:rPr>
        <w:tab/>
        <w:t>=</w:t>
      </w:r>
      <w:r w:rsidRPr="000C7BB3">
        <w:rPr>
          <w:noProof/>
          <w:lang w:val="id-ID"/>
        </w:rPr>
        <w:tab/>
      </w:r>
      <w:r w:rsidR="00D6528A" w:rsidRPr="000C7BB3">
        <w:rPr>
          <w:noProof/>
          <w:lang w:val="id-ID"/>
        </w:rPr>
        <w:t>Panjang kapal sesuai dengan garis air</w:t>
      </w:r>
    </w:p>
    <w:p w:rsidR="00D6528A" w:rsidRPr="000C7BB3" w:rsidRDefault="00DB6FC6" w:rsidP="00DB6FC6">
      <w:pPr>
        <w:tabs>
          <w:tab w:val="left" w:pos="709"/>
          <w:tab w:val="left" w:pos="993"/>
        </w:tabs>
        <w:rPr>
          <w:noProof/>
        </w:rPr>
      </w:pPr>
      <w:r w:rsidRPr="000C7BB3">
        <w:rPr>
          <w:noProof/>
          <w:lang w:val="id-ID"/>
        </w:rPr>
        <w:t>Bmld</w:t>
      </w:r>
      <w:r w:rsidRPr="000C7BB3">
        <w:rPr>
          <w:noProof/>
          <w:lang w:val="id-ID"/>
        </w:rPr>
        <w:tab/>
        <w:t>=</w:t>
      </w:r>
      <w:r w:rsidRPr="000C7BB3">
        <w:rPr>
          <w:noProof/>
          <w:lang w:val="id-ID"/>
        </w:rPr>
        <w:tab/>
      </w:r>
      <w:r w:rsidR="00D6528A" w:rsidRPr="000C7BB3">
        <w:rPr>
          <w:noProof/>
          <w:lang w:val="id-ID"/>
        </w:rPr>
        <w:t xml:space="preserve">Lebar kapal </w:t>
      </w:r>
      <w:r w:rsidR="0082189D" w:rsidRPr="000C7BB3">
        <w:rPr>
          <w:noProof/>
        </w:rPr>
        <w:t>tanpa kulit</w:t>
      </w:r>
    </w:p>
    <w:p w:rsidR="00D6528A" w:rsidRPr="000C7BB3" w:rsidRDefault="00DB6FC6" w:rsidP="00DB6FC6">
      <w:pPr>
        <w:tabs>
          <w:tab w:val="left" w:pos="709"/>
          <w:tab w:val="left" w:pos="993"/>
        </w:tabs>
        <w:rPr>
          <w:noProof/>
        </w:rPr>
      </w:pPr>
      <w:r w:rsidRPr="000C7BB3">
        <w:rPr>
          <w:noProof/>
          <w:lang w:val="id-ID"/>
        </w:rPr>
        <w:t>Hmld</w:t>
      </w:r>
      <w:r w:rsidRPr="000C7BB3">
        <w:rPr>
          <w:noProof/>
          <w:lang w:val="id-ID"/>
        </w:rPr>
        <w:tab/>
        <w:t>=</w:t>
      </w:r>
      <w:r w:rsidRPr="000C7BB3">
        <w:rPr>
          <w:noProof/>
          <w:lang w:val="id-ID"/>
        </w:rPr>
        <w:tab/>
      </w:r>
      <w:r w:rsidR="00D6528A" w:rsidRPr="000C7BB3">
        <w:rPr>
          <w:noProof/>
          <w:lang w:val="id-ID"/>
        </w:rPr>
        <w:t xml:space="preserve">Tinggi kapal </w:t>
      </w:r>
      <w:r w:rsidR="0082189D" w:rsidRPr="000C7BB3">
        <w:rPr>
          <w:noProof/>
        </w:rPr>
        <w:t>tanpa kulit</w:t>
      </w:r>
    </w:p>
    <w:p w:rsidR="00D6528A" w:rsidRPr="000C7BB3" w:rsidRDefault="00DB6FC6" w:rsidP="00DB6FC6">
      <w:pPr>
        <w:tabs>
          <w:tab w:val="left" w:pos="709"/>
          <w:tab w:val="left" w:pos="993"/>
        </w:tabs>
        <w:rPr>
          <w:noProof/>
          <w:lang w:val="id-ID"/>
        </w:rPr>
      </w:pPr>
      <w:r w:rsidRPr="000C7BB3">
        <w:rPr>
          <w:noProof/>
          <w:lang w:val="id-ID"/>
        </w:rPr>
        <w:t>T</w:t>
      </w:r>
      <w:r w:rsidRPr="000C7BB3">
        <w:rPr>
          <w:noProof/>
          <w:lang w:val="id-ID"/>
        </w:rPr>
        <w:tab/>
        <w:t>=</w:t>
      </w:r>
      <w:r w:rsidRPr="000C7BB3">
        <w:rPr>
          <w:noProof/>
          <w:lang w:val="id-ID"/>
        </w:rPr>
        <w:tab/>
      </w:r>
      <w:r w:rsidR="00D6528A" w:rsidRPr="000C7BB3">
        <w:rPr>
          <w:noProof/>
          <w:lang w:val="id-ID"/>
        </w:rPr>
        <w:t xml:space="preserve">Sarat </w:t>
      </w:r>
      <w:r w:rsidR="0082189D" w:rsidRPr="000C7BB3">
        <w:rPr>
          <w:noProof/>
        </w:rPr>
        <w:t>k</w:t>
      </w:r>
      <w:r w:rsidR="00D6528A" w:rsidRPr="000C7BB3">
        <w:rPr>
          <w:noProof/>
          <w:lang w:val="id-ID"/>
        </w:rPr>
        <w:t>apal</w:t>
      </w:r>
    </w:p>
    <w:p w:rsidR="00D6528A" w:rsidRPr="000C7BB3" w:rsidRDefault="00DB6FC6" w:rsidP="00DB6FC6">
      <w:pPr>
        <w:tabs>
          <w:tab w:val="left" w:pos="709"/>
          <w:tab w:val="left" w:pos="993"/>
        </w:tabs>
        <w:rPr>
          <w:noProof/>
          <w:lang w:val="id-ID"/>
        </w:rPr>
      </w:pPr>
      <w:r w:rsidRPr="000C7BB3">
        <w:rPr>
          <w:noProof/>
          <w:lang w:val="id-ID"/>
        </w:rPr>
        <w:t>LCB</w:t>
      </w:r>
      <w:r w:rsidRPr="000C7BB3">
        <w:rPr>
          <w:noProof/>
          <w:lang w:val="id-ID"/>
        </w:rPr>
        <w:tab/>
        <w:t>=</w:t>
      </w:r>
      <w:r w:rsidRPr="000C7BB3">
        <w:rPr>
          <w:noProof/>
          <w:lang w:val="id-ID"/>
        </w:rPr>
        <w:tab/>
      </w:r>
      <w:r w:rsidR="0082189D" w:rsidRPr="000C7BB3">
        <w:rPr>
          <w:noProof/>
        </w:rPr>
        <w:t xml:space="preserve">Letak memanjang </w:t>
      </w:r>
      <w:r w:rsidR="00CA5A47" w:rsidRPr="000C7BB3">
        <w:rPr>
          <w:noProof/>
          <w:lang w:val="id-ID"/>
        </w:rPr>
        <w:t>titik gaya apung</w:t>
      </w:r>
    </w:p>
    <w:p w:rsidR="00CA5A47" w:rsidRPr="000C7BB3" w:rsidRDefault="00DB6FC6" w:rsidP="00DB6FC6">
      <w:pPr>
        <w:tabs>
          <w:tab w:val="left" w:pos="709"/>
          <w:tab w:val="left" w:pos="993"/>
        </w:tabs>
        <w:rPr>
          <w:noProof/>
          <w:lang w:val="id-ID"/>
        </w:rPr>
      </w:pPr>
      <w:r w:rsidRPr="000C7BB3">
        <w:rPr>
          <w:noProof/>
          <w:lang w:val="id-ID"/>
        </w:rPr>
        <w:t>LCG</w:t>
      </w:r>
      <w:r w:rsidRPr="000C7BB3">
        <w:rPr>
          <w:noProof/>
          <w:lang w:val="id-ID"/>
        </w:rPr>
        <w:tab/>
        <w:t>=</w:t>
      </w:r>
      <w:r w:rsidRPr="000C7BB3">
        <w:rPr>
          <w:noProof/>
          <w:lang w:val="id-ID"/>
        </w:rPr>
        <w:tab/>
      </w:r>
      <w:r w:rsidR="0082189D" w:rsidRPr="000C7BB3">
        <w:rPr>
          <w:noProof/>
        </w:rPr>
        <w:t>Letak memanjang</w:t>
      </w:r>
      <w:r w:rsidR="00CA5A47" w:rsidRPr="000C7BB3">
        <w:rPr>
          <w:noProof/>
          <w:lang w:val="id-ID"/>
        </w:rPr>
        <w:t xml:space="preserve"> titik gaya berat</w:t>
      </w:r>
    </w:p>
    <w:p w:rsidR="00CA5A47" w:rsidRPr="000C7BB3" w:rsidRDefault="00DB6FC6" w:rsidP="00DB6FC6">
      <w:pPr>
        <w:tabs>
          <w:tab w:val="left" w:pos="709"/>
          <w:tab w:val="left" w:pos="993"/>
        </w:tabs>
        <w:rPr>
          <w:noProof/>
          <w:lang w:val="id-ID"/>
        </w:rPr>
      </w:pPr>
      <w:r w:rsidRPr="000C7BB3">
        <w:rPr>
          <w:noProof/>
          <w:lang w:val="id-ID"/>
        </w:rPr>
        <w:t>Cb</w:t>
      </w:r>
      <w:r w:rsidRPr="000C7BB3">
        <w:rPr>
          <w:noProof/>
          <w:lang w:val="id-ID"/>
        </w:rPr>
        <w:tab/>
        <w:t>=</w:t>
      </w:r>
      <w:r w:rsidRPr="000C7BB3">
        <w:rPr>
          <w:noProof/>
          <w:lang w:val="id-ID"/>
        </w:rPr>
        <w:tab/>
      </w:r>
      <w:r w:rsidR="00CA5A47" w:rsidRPr="000C7BB3">
        <w:rPr>
          <w:noProof/>
          <w:lang w:val="id-ID"/>
        </w:rPr>
        <w:t>Koefisien blok kapal</w:t>
      </w:r>
    </w:p>
    <w:p w:rsidR="00BF45BE" w:rsidRPr="000C7BB3" w:rsidRDefault="00BF45BE" w:rsidP="00DB6FC6">
      <w:pPr>
        <w:tabs>
          <w:tab w:val="left" w:pos="709"/>
          <w:tab w:val="left" w:pos="993"/>
        </w:tabs>
        <w:rPr>
          <w:noProof/>
        </w:rPr>
      </w:pPr>
      <w:r w:rsidRPr="000C7BB3">
        <w:rPr>
          <w:noProof/>
        </w:rPr>
        <w:t>a</w:t>
      </w:r>
      <w:r w:rsidRPr="000C7BB3">
        <w:rPr>
          <w:noProof/>
        </w:rPr>
        <w:tab/>
        <w:t>=</w:t>
      </w:r>
      <w:r w:rsidRPr="000C7BB3">
        <w:rPr>
          <w:noProof/>
        </w:rPr>
        <w:tab/>
        <w:t>Jarak gading</w:t>
      </w:r>
    </w:p>
    <w:p w:rsidR="00BF45BE" w:rsidRPr="000C7BB3" w:rsidRDefault="00BF45BE" w:rsidP="00DB6FC6">
      <w:pPr>
        <w:tabs>
          <w:tab w:val="left" w:pos="709"/>
          <w:tab w:val="left" w:pos="993"/>
        </w:tabs>
        <w:rPr>
          <w:noProof/>
        </w:rPr>
      </w:pPr>
      <w:r w:rsidRPr="000C7BB3">
        <w:rPr>
          <w:noProof/>
        </w:rPr>
        <w:t>t</w:t>
      </w:r>
      <w:r w:rsidRPr="000C7BB3">
        <w:rPr>
          <w:noProof/>
        </w:rPr>
        <w:tab/>
        <w:t>=</w:t>
      </w:r>
      <w:r w:rsidRPr="000C7BB3">
        <w:rPr>
          <w:noProof/>
        </w:rPr>
        <w:tab/>
        <w:t>Tebal pelat</w:t>
      </w:r>
    </w:p>
    <w:p w:rsidR="00BF45BE" w:rsidRPr="000C7BB3" w:rsidRDefault="00BF45BE" w:rsidP="00DB6FC6">
      <w:pPr>
        <w:tabs>
          <w:tab w:val="left" w:pos="709"/>
          <w:tab w:val="left" w:pos="993"/>
        </w:tabs>
        <w:rPr>
          <w:noProof/>
        </w:rPr>
      </w:pPr>
      <w:r w:rsidRPr="000C7BB3">
        <w:rPr>
          <w:noProof/>
        </w:rPr>
        <w:t>W</w:t>
      </w:r>
      <w:r w:rsidRPr="000C7BB3">
        <w:rPr>
          <w:noProof/>
        </w:rPr>
        <w:tab/>
        <w:t>=</w:t>
      </w:r>
      <w:r w:rsidRPr="000C7BB3">
        <w:rPr>
          <w:noProof/>
        </w:rPr>
        <w:tab/>
        <w:t>Modulus penampang</w:t>
      </w:r>
    </w:p>
    <w:p w:rsidR="00BF45BE" w:rsidRPr="000C7BB3" w:rsidRDefault="00BF45BE" w:rsidP="00DB6FC6">
      <w:pPr>
        <w:tabs>
          <w:tab w:val="left" w:pos="709"/>
          <w:tab w:val="left" w:pos="993"/>
        </w:tabs>
        <w:rPr>
          <w:noProof/>
        </w:rPr>
      </w:pPr>
      <w:r w:rsidRPr="000C7BB3">
        <w:rPr>
          <w:noProof/>
        </w:rPr>
        <w:sym w:font="Symbol" w:char="F073"/>
      </w:r>
      <w:r w:rsidRPr="000C7BB3">
        <w:rPr>
          <w:noProof/>
        </w:rPr>
        <w:tab/>
        <w:t>=</w:t>
      </w:r>
      <w:r w:rsidRPr="000C7BB3">
        <w:rPr>
          <w:noProof/>
        </w:rPr>
        <w:tab/>
        <w:t>Tegangan</w:t>
      </w:r>
    </w:p>
    <w:p w:rsidR="00BD1D21" w:rsidRPr="000C7BB3" w:rsidRDefault="00BD1D21" w:rsidP="00DB6FC6">
      <w:pPr>
        <w:tabs>
          <w:tab w:val="left" w:pos="709"/>
          <w:tab w:val="left" w:pos="993"/>
        </w:tabs>
        <w:rPr>
          <w:noProof/>
        </w:rPr>
      </w:pPr>
      <w:r w:rsidRPr="000C7BB3">
        <w:rPr>
          <w:noProof/>
        </w:rPr>
        <w:t>dst ………</w:t>
      </w:r>
    </w:p>
    <w:p w:rsidR="00CA5A47" w:rsidRPr="000C7BB3" w:rsidRDefault="00CA5A47" w:rsidP="00DB6FC6">
      <w:pPr>
        <w:tabs>
          <w:tab w:val="left" w:pos="709"/>
          <w:tab w:val="left" w:pos="993"/>
        </w:tabs>
        <w:rPr>
          <w:noProof/>
          <w:lang w:val="id-ID"/>
        </w:rPr>
      </w:pPr>
    </w:p>
    <w:p w:rsidR="00400715" w:rsidRPr="000C7BB3" w:rsidRDefault="00400715" w:rsidP="006C6EC6">
      <w:pPr>
        <w:rPr>
          <w:noProof/>
          <w:lang w:val="id-ID"/>
        </w:rPr>
      </w:pPr>
    </w:p>
    <w:p w:rsidR="006A417A" w:rsidRPr="000C7BB3" w:rsidRDefault="006A417A">
      <w:pPr>
        <w:rPr>
          <w:b/>
          <w:bCs/>
          <w:caps/>
          <w:noProof/>
          <w:kern w:val="32"/>
          <w:sz w:val="32"/>
          <w:szCs w:val="32"/>
          <w:lang w:val="id-ID"/>
        </w:rPr>
        <w:sectPr w:rsidR="006A417A" w:rsidRPr="000C7BB3" w:rsidSect="00A26FC3">
          <w:headerReference w:type="first" r:id="rId18"/>
          <w:footerReference w:type="first" r:id="rId19"/>
          <w:pgSz w:w="11907" w:h="16840" w:code="9"/>
          <w:pgMar w:top="1701" w:right="1134" w:bottom="1418" w:left="1701" w:header="454" w:footer="1020" w:gutter="0"/>
          <w:pgNumType w:fmt="lowerRoman"/>
          <w:cols w:space="708"/>
          <w:titlePg/>
          <w:docGrid w:linePitch="360"/>
        </w:sectPr>
      </w:pPr>
    </w:p>
    <w:p w:rsidR="006C6EC6" w:rsidRPr="000C7BB3" w:rsidRDefault="006A417A" w:rsidP="00C1641A">
      <w:pPr>
        <w:pStyle w:val="Heading1"/>
        <w:ind w:left="0" w:firstLine="0"/>
      </w:pPr>
      <w:r w:rsidRPr="000C7BB3">
        <w:lastRenderedPageBreak/>
        <w:br/>
      </w:r>
      <w:bookmarkStart w:id="9" w:name="_Toc18487106"/>
      <w:r w:rsidR="00D57911" w:rsidRPr="000C7BB3">
        <w:t>PENDAHULUAN</w:t>
      </w:r>
      <w:bookmarkEnd w:id="9"/>
    </w:p>
    <w:p w:rsidR="006C6EC6" w:rsidRPr="000C7BB3" w:rsidRDefault="00264AAA" w:rsidP="00204C7D">
      <w:pPr>
        <w:pStyle w:val="Heading2"/>
        <w:rPr>
          <w:lang w:val="id-ID"/>
        </w:rPr>
      </w:pPr>
      <w:bookmarkStart w:id="10" w:name="_Toc18487107"/>
      <w:r w:rsidRPr="000C7BB3">
        <w:rPr>
          <w:lang w:val="id-ID"/>
        </w:rPr>
        <w:t>Latar Belakang</w:t>
      </w:r>
      <w:bookmarkEnd w:id="10"/>
    </w:p>
    <w:p w:rsidR="004035EC" w:rsidRPr="00FD1073" w:rsidRDefault="00FD1073" w:rsidP="006E3DED">
      <w:pPr>
        <w:pStyle w:val="text"/>
        <w:spacing w:before="0" w:after="0"/>
        <w:rPr>
          <w:i/>
          <w:noProof/>
          <w:lang w:val="en-US"/>
        </w:rPr>
      </w:pPr>
      <w:r w:rsidRPr="00FD1073">
        <w:rPr>
          <w:noProof/>
          <w:lang w:val="en-US"/>
        </w:rPr>
        <w:t xml:space="preserve">   </w:t>
      </w:r>
      <w:r w:rsidR="001E0B8B" w:rsidRPr="000C7BB3">
        <w:rPr>
          <w:rFonts w:ascii="Arial" w:hAnsi="Arial" w:cs="Arial"/>
          <w:i/>
          <w:noProof/>
          <w:sz w:val="18"/>
          <w:szCs w:val="18"/>
        </w:rPr>
        <w:t>(Uraian singkat tentang hal yang menjadi latar belakang pengerj</w:t>
      </w:r>
      <w:r w:rsidR="00A5678F" w:rsidRPr="000C7BB3">
        <w:rPr>
          <w:rFonts w:ascii="Arial" w:hAnsi="Arial" w:cs="Arial"/>
          <w:i/>
          <w:noProof/>
          <w:sz w:val="18"/>
          <w:szCs w:val="18"/>
        </w:rPr>
        <w:t xml:space="preserve">aan </w:t>
      </w:r>
      <w:r w:rsidR="008B20EC">
        <w:rPr>
          <w:rFonts w:ascii="Arial" w:hAnsi="Arial" w:cs="Arial"/>
          <w:i/>
          <w:noProof/>
          <w:sz w:val="18"/>
          <w:szCs w:val="18"/>
        </w:rPr>
        <w:t>DKK</w:t>
      </w:r>
      <w:r w:rsidR="002E645D">
        <w:rPr>
          <w:rFonts w:ascii="Arial" w:hAnsi="Arial" w:cs="Arial"/>
          <w:i/>
          <w:noProof/>
          <w:sz w:val="18"/>
          <w:szCs w:val="18"/>
        </w:rPr>
        <w:t>.</w:t>
      </w:r>
      <w:r w:rsidR="001E0B8B" w:rsidRPr="000C7BB3">
        <w:rPr>
          <w:rFonts w:ascii="Arial" w:hAnsi="Arial" w:cs="Arial"/>
          <w:i/>
          <w:noProof/>
          <w:sz w:val="18"/>
          <w:szCs w:val="18"/>
        </w:rPr>
        <w:t>)</w:t>
      </w:r>
    </w:p>
    <w:p w:rsidR="002C4FDD" w:rsidRPr="00FD1073" w:rsidRDefault="002C4FDD" w:rsidP="002C4FDD">
      <w:pPr>
        <w:pStyle w:val="text"/>
        <w:spacing w:before="0" w:after="0"/>
        <w:rPr>
          <w:noProof/>
          <w:lang w:val="en-US"/>
        </w:rPr>
      </w:pPr>
    </w:p>
    <w:p w:rsidR="00E118B1" w:rsidRPr="000C7BB3" w:rsidRDefault="00E118B1" w:rsidP="00204C7D">
      <w:pPr>
        <w:pStyle w:val="Heading2"/>
        <w:rPr>
          <w:lang w:val="id-ID"/>
        </w:rPr>
      </w:pPr>
      <w:bookmarkStart w:id="11" w:name="_Toc18487108"/>
      <w:r w:rsidRPr="000C7BB3">
        <w:rPr>
          <w:lang w:val="id-ID"/>
        </w:rPr>
        <w:t>Tujuan</w:t>
      </w:r>
      <w:bookmarkEnd w:id="11"/>
    </w:p>
    <w:p w:rsidR="002C4FDD" w:rsidRPr="00FD1073" w:rsidRDefault="00FD1073" w:rsidP="002C4FDD">
      <w:pPr>
        <w:pStyle w:val="text"/>
        <w:spacing w:before="0" w:after="0"/>
        <w:rPr>
          <w:i/>
          <w:noProof/>
        </w:rPr>
      </w:pPr>
      <w:r w:rsidRPr="00FD1073">
        <w:rPr>
          <w:noProof/>
          <w:lang w:val="en-US"/>
        </w:rPr>
        <w:t xml:space="preserve">   </w:t>
      </w:r>
      <w:r w:rsidR="001E0B8B" w:rsidRPr="000C7BB3">
        <w:rPr>
          <w:rFonts w:ascii="Arial" w:hAnsi="Arial" w:cs="Arial"/>
          <w:i/>
          <w:noProof/>
          <w:sz w:val="18"/>
          <w:szCs w:val="18"/>
        </w:rPr>
        <w:t xml:space="preserve">(Uraian tentang </w:t>
      </w:r>
      <w:r w:rsidR="00FC22BE" w:rsidRPr="000C7BB3">
        <w:rPr>
          <w:rFonts w:ascii="Arial" w:hAnsi="Arial" w:cs="Arial"/>
          <w:i/>
          <w:noProof/>
          <w:sz w:val="18"/>
          <w:szCs w:val="18"/>
        </w:rPr>
        <w:t xml:space="preserve">tujuan </w:t>
      </w:r>
      <w:r w:rsidR="008B20EC">
        <w:rPr>
          <w:rFonts w:ascii="Arial" w:hAnsi="Arial" w:cs="Arial"/>
          <w:i/>
          <w:noProof/>
          <w:sz w:val="18"/>
          <w:szCs w:val="18"/>
        </w:rPr>
        <w:t>DKK</w:t>
      </w:r>
      <w:r w:rsidR="002E645D">
        <w:rPr>
          <w:rFonts w:ascii="Arial" w:hAnsi="Arial" w:cs="Arial"/>
          <w:i/>
          <w:noProof/>
          <w:sz w:val="18"/>
          <w:szCs w:val="18"/>
        </w:rPr>
        <w:t>.</w:t>
      </w:r>
      <w:r w:rsidR="00FC22BE" w:rsidRPr="000C7BB3">
        <w:rPr>
          <w:rFonts w:ascii="Arial" w:hAnsi="Arial" w:cs="Arial"/>
          <w:i/>
          <w:noProof/>
          <w:sz w:val="18"/>
          <w:szCs w:val="18"/>
        </w:rPr>
        <w:t>)</w:t>
      </w:r>
    </w:p>
    <w:p w:rsidR="00FC22BE" w:rsidRPr="00FD1073" w:rsidRDefault="00FC22BE" w:rsidP="002C4FDD">
      <w:pPr>
        <w:pStyle w:val="text"/>
        <w:spacing w:before="0" w:after="0"/>
        <w:rPr>
          <w:noProof/>
        </w:rPr>
      </w:pPr>
    </w:p>
    <w:p w:rsidR="008F495D" w:rsidRPr="000C7BB3" w:rsidRDefault="00F67FFB" w:rsidP="00204C7D">
      <w:pPr>
        <w:pStyle w:val="Heading2"/>
        <w:rPr>
          <w:lang w:val="id-ID"/>
        </w:rPr>
      </w:pPr>
      <w:bookmarkStart w:id="12" w:name="_Toc18487109"/>
      <w:r w:rsidRPr="000C7BB3">
        <w:rPr>
          <w:lang w:val="id-ID"/>
        </w:rPr>
        <w:t>Ruang L</w:t>
      </w:r>
      <w:r w:rsidR="00EC34D2" w:rsidRPr="000C7BB3">
        <w:rPr>
          <w:lang w:val="id-ID"/>
        </w:rPr>
        <w:t>ingkup</w:t>
      </w:r>
      <w:bookmarkEnd w:id="12"/>
    </w:p>
    <w:p w:rsidR="006A417A" w:rsidRPr="00FD1073" w:rsidRDefault="00FD1073" w:rsidP="001E0B8B">
      <w:pPr>
        <w:pStyle w:val="text"/>
        <w:spacing w:before="0" w:after="0"/>
        <w:rPr>
          <w:i/>
          <w:noProof/>
        </w:rPr>
      </w:pPr>
      <w:r w:rsidRPr="00FD1073">
        <w:rPr>
          <w:noProof/>
          <w:lang w:val="en-US"/>
        </w:rPr>
        <w:t xml:space="preserve">   </w:t>
      </w:r>
      <w:r w:rsidR="001E0B8B" w:rsidRPr="000C7BB3">
        <w:rPr>
          <w:rFonts w:ascii="Arial" w:hAnsi="Arial" w:cs="Arial"/>
          <w:i/>
          <w:noProof/>
          <w:sz w:val="18"/>
          <w:szCs w:val="18"/>
        </w:rPr>
        <w:t>(Uraian singkat hal apa yang menjadi ruang lingkup atau batasan</w:t>
      </w:r>
      <w:r w:rsidR="00FC22BE" w:rsidRPr="000C7BB3">
        <w:rPr>
          <w:rFonts w:ascii="Arial" w:hAnsi="Arial" w:cs="Arial"/>
          <w:i/>
          <w:noProof/>
          <w:sz w:val="18"/>
          <w:szCs w:val="18"/>
        </w:rPr>
        <w:t xml:space="preserve"> dalam mengerjakan </w:t>
      </w:r>
      <w:r w:rsidR="008B20EC">
        <w:rPr>
          <w:rFonts w:ascii="Arial" w:hAnsi="Arial" w:cs="Arial"/>
          <w:i/>
          <w:noProof/>
          <w:sz w:val="18"/>
          <w:szCs w:val="18"/>
        </w:rPr>
        <w:t>DKK</w:t>
      </w:r>
      <w:r w:rsidR="001E0B8B" w:rsidRPr="000C7BB3">
        <w:rPr>
          <w:rFonts w:ascii="Arial" w:hAnsi="Arial" w:cs="Arial"/>
          <w:i/>
          <w:noProof/>
          <w:sz w:val="18"/>
          <w:szCs w:val="18"/>
        </w:rPr>
        <w:t xml:space="preserve">, yang berisi tentang variabel yang akan </w:t>
      </w:r>
      <w:r w:rsidR="009C6C5C" w:rsidRPr="000C7BB3">
        <w:rPr>
          <w:rFonts w:ascii="Arial" w:hAnsi="Arial" w:cs="Arial"/>
          <w:i/>
          <w:noProof/>
          <w:sz w:val="18"/>
          <w:szCs w:val="18"/>
          <w:lang w:val="en-US"/>
        </w:rPr>
        <w:t>di</w:t>
      </w:r>
      <w:r w:rsidR="00FC22BE" w:rsidRPr="000C7BB3">
        <w:rPr>
          <w:rFonts w:ascii="Arial" w:hAnsi="Arial" w:cs="Arial"/>
          <w:i/>
          <w:noProof/>
          <w:sz w:val="18"/>
          <w:szCs w:val="18"/>
        </w:rPr>
        <w:t>kerjakan</w:t>
      </w:r>
      <w:r w:rsidR="001E0B8B" w:rsidRPr="000C7BB3">
        <w:rPr>
          <w:rFonts w:ascii="Arial" w:hAnsi="Arial" w:cs="Arial"/>
          <w:i/>
          <w:noProof/>
          <w:sz w:val="18"/>
          <w:szCs w:val="18"/>
        </w:rPr>
        <w:t xml:space="preserve"> dan variab</w:t>
      </w:r>
      <w:r w:rsidR="00C365CC" w:rsidRPr="000C7BB3">
        <w:rPr>
          <w:rFonts w:ascii="Arial" w:hAnsi="Arial" w:cs="Arial"/>
          <w:i/>
          <w:noProof/>
          <w:sz w:val="18"/>
          <w:szCs w:val="18"/>
          <w:lang w:val="en-US"/>
        </w:rPr>
        <w:t>e</w:t>
      </w:r>
      <w:r w:rsidR="001E0B8B" w:rsidRPr="000C7BB3">
        <w:rPr>
          <w:rFonts w:ascii="Arial" w:hAnsi="Arial" w:cs="Arial"/>
          <w:i/>
          <w:noProof/>
          <w:sz w:val="18"/>
          <w:szCs w:val="18"/>
        </w:rPr>
        <w:t>l yang diasumsikan.)</w:t>
      </w:r>
    </w:p>
    <w:p w:rsidR="00EC34D2" w:rsidRPr="00FD1073" w:rsidRDefault="00EC34D2" w:rsidP="005E2581">
      <w:pPr>
        <w:pStyle w:val="text"/>
        <w:spacing w:before="0" w:after="0"/>
        <w:rPr>
          <w:noProof/>
        </w:rPr>
      </w:pPr>
    </w:p>
    <w:p w:rsidR="005E2581" w:rsidRPr="00FD1073" w:rsidRDefault="005E2581" w:rsidP="005E2581">
      <w:pPr>
        <w:pStyle w:val="text"/>
        <w:spacing w:before="0" w:after="0"/>
        <w:rPr>
          <w:noProof/>
        </w:rPr>
      </w:pPr>
    </w:p>
    <w:p w:rsidR="00C365CC" w:rsidRPr="00FD1073" w:rsidRDefault="00C365CC" w:rsidP="005E2581">
      <w:pPr>
        <w:pStyle w:val="text"/>
        <w:spacing w:before="0" w:after="0"/>
        <w:rPr>
          <w:noProof/>
        </w:rPr>
      </w:pPr>
    </w:p>
    <w:p w:rsidR="00C365CC" w:rsidRPr="00FD1073" w:rsidRDefault="00C365CC" w:rsidP="005E2581">
      <w:pPr>
        <w:pStyle w:val="text"/>
        <w:spacing w:before="0" w:after="0"/>
        <w:rPr>
          <w:noProof/>
        </w:rPr>
      </w:pPr>
    </w:p>
    <w:p w:rsidR="005E2581" w:rsidRPr="000C7BB3" w:rsidRDefault="005E2581" w:rsidP="005E2581">
      <w:pPr>
        <w:pStyle w:val="text"/>
        <w:spacing w:before="0" w:after="0"/>
        <w:rPr>
          <w:noProof/>
        </w:rPr>
      </w:pPr>
    </w:p>
    <w:p w:rsidR="00EC34D2" w:rsidRPr="000C7BB3" w:rsidRDefault="00EC34D2" w:rsidP="005E2581">
      <w:pPr>
        <w:pStyle w:val="text"/>
        <w:spacing w:before="0" w:after="0"/>
        <w:ind w:firstLine="0"/>
        <w:rPr>
          <w:noProof/>
        </w:rPr>
        <w:sectPr w:rsidR="00EC34D2" w:rsidRPr="000C7BB3" w:rsidSect="00A26FC3">
          <w:pgSz w:w="11907" w:h="16840" w:code="9"/>
          <w:pgMar w:top="1701" w:right="1134" w:bottom="1418" w:left="1701" w:header="454" w:footer="1020" w:gutter="0"/>
          <w:pgNumType w:start="1"/>
          <w:cols w:space="708"/>
          <w:titlePg/>
          <w:docGrid w:linePitch="360"/>
        </w:sectPr>
      </w:pPr>
    </w:p>
    <w:p w:rsidR="006C6EC6" w:rsidRPr="000C7BB3" w:rsidRDefault="006A417A" w:rsidP="00F67FFB">
      <w:pPr>
        <w:pStyle w:val="Heading1"/>
        <w:ind w:left="0" w:firstLine="0"/>
        <w:rPr>
          <w:lang w:val="id-ID"/>
        </w:rPr>
      </w:pPr>
      <w:r w:rsidRPr="000C7BB3">
        <w:rPr>
          <w:lang w:val="id-ID"/>
        </w:rPr>
        <w:lastRenderedPageBreak/>
        <w:br/>
      </w:r>
      <w:bookmarkStart w:id="13" w:name="_Toc18487110"/>
      <w:r w:rsidR="00867BAD" w:rsidRPr="000C7BB3">
        <w:rPr>
          <w:lang w:val="id-ID"/>
        </w:rPr>
        <w:t>METODOLOGI</w:t>
      </w:r>
      <w:bookmarkEnd w:id="13"/>
    </w:p>
    <w:p w:rsidR="00DB6FC6" w:rsidRPr="000C7BB3" w:rsidRDefault="00DB6FC6" w:rsidP="004B09A9">
      <w:pPr>
        <w:pStyle w:val="Heading2"/>
        <w:rPr>
          <w:lang w:val="en-US"/>
        </w:rPr>
      </w:pPr>
      <w:bookmarkStart w:id="14" w:name="_Toc18487111"/>
      <w:r w:rsidRPr="000C7BB3">
        <w:rPr>
          <w:lang w:val="en-US"/>
        </w:rPr>
        <w:t>Umum</w:t>
      </w:r>
      <w:bookmarkEnd w:id="14"/>
    </w:p>
    <w:p w:rsidR="00DB6FC6" w:rsidRPr="00FD1073" w:rsidRDefault="00FD1073" w:rsidP="00FE32F1">
      <w:pPr>
        <w:pStyle w:val="text"/>
        <w:spacing w:before="0" w:after="0"/>
        <w:rPr>
          <w:noProof/>
        </w:rPr>
      </w:pPr>
      <w:r w:rsidRPr="00FD1073">
        <w:rPr>
          <w:noProof/>
          <w:lang w:val="en-US"/>
        </w:rPr>
        <w:t xml:space="preserve">   </w:t>
      </w:r>
      <w:r w:rsidR="00DB6FC6" w:rsidRPr="000C7BB3">
        <w:rPr>
          <w:rFonts w:ascii="Arial" w:hAnsi="Arial" w:cs="Arial"/>
          <w:i/>
          <w:noProof/>
          <w:sz w:val="18"/>
          <w:szCs w:val="18"/>
        </w:rPr>
        <w:t xml:space="preserve">(Penjelasan umum tentang </w:t>
      </w:r>
      <w:r w:rsidR="009C6C5C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sistem konstruksi </w:t>
      </w:r>
      <w:r w:rsidR="00FE32F1" w:rsidRPr="000C7BB3">
        <w:rPr>
          <w:rFonts w:ascii="Arial" w:hAnsi="Arial" w:cs="Arial"/>
          <w:i/>
          <w:noProof/>
          <w:sz w:val="18"/>
          <w:szCs w:val="18"/>
        </w:rPr>
        <w:t>yang digunakan.)</w:t>
      </w:r>
    </w:p>
    <w:p w:rsidR="00FE32F1" w:rsidRPr="00FD1073" w:rsidRDefault="00FE32F1" w:rsidP="00FE32F1">
      <w:pPr>
        <w:pStyle w:val="text"/>
        <w:spacing w:before="0" w:after="0"/>
      </w:pPr>
    </w:p>
    <w:p w:rsidR="006C6EC6" w:rsidRPr="000C7BB3" w:rsidRDefault="00F67FFB" w:rsidP="004B09A9">
      <w:pPr>
        <w:pStyle w:val="Heading2"/>
        <w:rPr>
          <w:lang w:val="id-ID"/>
        </w:rPr>
      </w:pPr>
      <w:bookmarkStart w:id="15" w:name="_Toc18487112"/>
      <w:r w:rsidRPr="000C7BB3">
        <w:rPr>
          <w:lang w:val="id-ID"/>
        </w:rPr>
        <w:t>Diagram Alir</w:t>
      </w:r>
      <w:bookmarkEnd w:id="15"/>
    </w:p>
    <w:p w:rsidR="00FE32F1" w:rsidRPr="00FD1073" w:rsidRDefault="00FD1073" w:rsidP="00FE32F1">
      <w:pPr>
        <w:pStyle w:val="text"/>
        <w:spacing w:before="0" w:after="0"/>
        <w:rPr>
          <w:i/>
          <w:noProof/>
        </w:rPr>
      </w:pPr>
      <w:r w:rsidRPr="00FD1073">
        <w:rPr>
          <w:noProof/>
          <w:lang w:val="en-US"/>
        </w:rPr>
        <w:t xml:space="preserve">   </w:t>
      </w:r>
      <w:r w:rsidR="00FE32F1" w:rsidRPr="000C7BB3">
        <w:rPr>
          <w:rFonts w:ascii="Arial" w:hAnsi="Arial" w:cs="Arial"/>
          <w:i/>
          <w:noProof/>
          <w:sz w:val="18"/>
          <w:szCs w:val="18"/>
        </w:rPr>
        <w:t>(</w:t>
      </w:r>
      <w:r w:rsidR="00FE32F1" w:rsidRPr="000C7BB3">
        <w:rPr>
          <w:rFonts w:ascii="Arial" w:hAnsi="Arial" w:cs="Arial"/>
          <w:i/>
          <w:noProof/>
          <w:sz w:val="18"/>
          <w:szCs w:val="18"/>
          <w:lang w:val="en-US"/>
        </w:rPr>
        <w:t>Beri diagram alir metodologi pengerjaan</w:t>
      </w:r>
      <w:r w:rsidR="00FE32F1" w:rsidRPr="000C7BB3">
        <w:rPr>
          <w:rFonts w:ascii="Arial" w:hAnsi="Arial" w:cs="Arial"/>
          <w:i/>
          <w:noProof/>
          <w:sz w:val="18"/>
          <w:szCs w:val="18"/>
        </w:rPr>
        <w:t>.)</w:t>
      </w:r>
    </w:p>
    <w:p w:rsidR="00FE32F1" w:rsidRPr="00FD1073" w:rsidRDefault="00FE32F1" w:rsidP="00FE32F1">
      <w:pPr>
        <w:pStyle w:val="text"/>
        <w:spacing w:before="0" w:after="0"/>
      </w:pPr>
    </w:p>
    <w:p w:rsidR="00C04667" w:rsidRPr="00FD1073" w:rsidRDefault="00A249E6" w:rsidP="00A249E6">
      <w:pPr>
        <w:tabs>
          <w:tab w:val="left" w:pos="3218"/>
        </w:tabs>
        <w:spacing w:line="360" w:lineRule="auto"/>
        <w:rPr>
          <w:noProof/>
          <w:lang w:val="id-ID"/>
        </w:rPr>
      </w:pPr>
      <w:r w:rsidRPr="00FD1073">
        <w:rPr>
          <w:noProof/>
          <w:lang w:val="id-ID"/>
        </w:rPr>
        <w:tab/>
      </w:r>
    </w:p>
    <w:p w:rsidR="00F3609F" w:rsidRPr="000C7BB3" w:rsidRDefault="00F3609F" w:rsidP="003C255E">
      <w:pPr>
        <w:pStyle w:val="Caption"/>
        <w:rPr>
          <w:noProof/>
        </w:rPr>
      </w:pPr>
      <w:bookmarkStart w:id="16" w:name="_Ref477932416"/>
      <w:bookmarkStart w:id="17" w:name="_Toc18486826"/>
      <w:r w:rsidRPr="000C7BB3">
        <w:rPr>
          <w:noProof/>
          <w:lang w:val="id-ID"/>
        </w:rPr>
        <w:t xml:space="preserve">Gambar </w:t>
      </w:r>
      <w:r w:rsidRPr="000C7BB3">
        <w:rPr>
          <w:noProof/>
          <w:lang w:val="id-ID"/>
        </w:rPr>
        <w:fldChar w:fldCharType="begin"/>
      </w:r>
      <w:r w:rsidRPr="000C7BB3">
        <w:rPr>
          <w:noProof/>
          <w:lang w:val="id-ID"/>
        </w:rPr>
        <w:instrText xml:space="preserve"> STYLEREF 1 \s </w:instrText>
      </w:r>
      <w:r w:rsidRPr="000C7BB3">
        <w:rPr>
          <w:noProof/>
          <w:lang w:val="id-ID"/>
        </w:rPr>
        <w:fldChar w:fldCharType="separate"/>
      </w:r>
      <w:r w:rsidR="00AE302D">
        <w:rPr>
          <w:noProof/>
          <w:lang w:val="id-ID"/>
        </w:rPr>
        <w:t>2</w:t>
      </w:r>
      <w:r w:rsidRPr="000C7BB3">
        <w:rPr>
          <w:noProof/>
          <w:lang w:val="id-ID"/>
        </w:rPr>
        <w:fldChar w:fldCharType="end"/>
      </w:r>
      <w:r w:rsidRPr="000C7BB3">
        <w:rPr>
          <w:noProof/>
          <w:lang w:val="id-ID"/>
        </w:rPr>
        <w:t>.</w:t>
      </w:r>
      <w:r w:rsidRPr="000C7BB3">
        <w:rPr>
          <w:noProof/>
          <w:lang w:val="id-ID"/>
        </w:rPr>
        <w:fldChar w:fldCharType="begin"/>
      </w:r>
      <w:r w:rsidRPr="000C7BB3">
        <w:rPr>
          <w:noProof/>
          <w:lang w:val="id-ID"/>
        </w:rPr>
        <w:instrText xml:space="preserve"> SEQ Gambar \* ARABIC \s 1 </w:instrText>
      </w:r>
      <w:r w:rsidRPr="000C7BB3">
        <w:rPr>
          <w:noProof/>
          <w:lang w:val="id-ID"/>
        </w:rPr>
        <w:fldChar w:fldCharType="separate"/>
      </w:r>
      <w:r w:rsidR="00AE302D">
        <w:rPr>
          <w:noProof/>
          <w:lang w:val="id-ID"/>
        </w:rPr>
        <w:t>1</w:t>
      </w:r>
      <w:r w:rsidRPr="000C7BB3">
        <w:rPr>
          <w:noProof/>
          <w:lang w:val="id-ID"/>
        </w:rPr>
        <w:fldChar w:fldCharType="end"/>
      </w:r>
      <w:bookmarkEnd w:id="16"/>
      <w:r w:rsidRPr="000C7BB3">
        <w:rPr>
          <w:noProof/>
          <w:lang w:val="id-ID"/>
        </w:rPr>
        <w:t xml:space="preserve"> </w:t>
      </w:r>
      <w:r w:rsidR="003C255E" w:rsidRPr="000C7BB3">
        <w:rPr>
          <w:noProof/>
          <w:lang w:val="id-ID"/>
        </w:rPr>
        <w:t xml:space="preserve">Diagram Alir </w:t>
      </w:r>
      <w:r w:rsidR="00FC22BE" w:rsidRPr="000C7BB3">
        <w:rPr>
          <w:noProof/>
          <w:lang w:val="id-ID"/>
        </w:rPr>
        <w:t xml:space="preserve">Langkah Pengerjaan </w:t>
      </w:r>
      <w:r w:rsidR="00A249E6">
        <w:rPr>
          <w:noProof/>
          <w:lang w:val="id-ID"/>
        </w:rPr>
        <w:t>Desain Konstruksi Kapal</w:t>
      </w:r>
      <w:bookmarkEnd w:id="17"/>
    </w:p>
    <w:p w:rsidR="00FE32F1" w:rsidRPr="000C7BB3" w:rsidRDefault="00FE32F1" w:rsidP="00FE32F1">
      <w:pPr>
        <w:pStyle w:val="text"/>
        <w:spacing w:before="0" w:after="0"/>
      </w:pPr>
    </w:p>
    <w:p w:rsidR="00867BAD" w:rsidRPr="000C7BB3" w:rsidRDefault="00077D91" w:rsidP="005E2581">
      <w:pPr>
        <w:pStyle w:val="Heading2"/>
        <w:rPr>
          <w:lang w:val="id-ID"/>
        </w:rPr>
      </w:pPr>
      <w:bookmarkStart w:id="18" w:name="_Toc18487113"/>
      <w:r w:rsidRPr="000C7BB3">
        <w:rPr>
          <w:lang w:val="id-ID"/>
        </w:rPr>
        <w:t>Tahapan Pengerjaan</w:t>
      </w:r>
      <w:bookmarkEnd w:id="18"/>
    </w:p>
    <w:p w:rsidR="00867BAD" w:rsidRPr="00FD1073" w:rsidRDefault="00FD1073" w:rsidP="005E2581">
      <w:pPr>
        <w:pStyle w:val="text"/>
        <w:spacing w:before="0" w:after="0"/>
        <w:rPr>
          <w:i/>
          <w:noProof/>
        </w:rPr>
      </w:pPr>
      <w:r w:rsidRPr="00FD1073">
        <w:rPr>
          <w:noProof/>
          <w:lang w:val="en-US"/>
        </w:rPr>
        <w:t xml:space="preserve">   </w:t>
      </w:r>
      <w:r w:rsidR="001B5118" w:rsidRPr="000C7BB3">
        <w:rPr>
          <w:rFonts w:ascii="Arial" w:hAnsi="Arial" w:cs="Arial"/>
          <w:i/>
          <w:noProof/>
          <w:sz w:val="18"/>
          <w:szCs w:val="18"/>
        </w:rPr>
        <w:t>(</w:t>
      </w:r>
      <w:r w:rsidR="00046958" w:rsidRPr="000C7BB3">
        <w:rPr>
          <w:rFonts w:ascii="Arial" w:hAnsi="Arial" w:cs="Arial"/>
          <w:i/>
          <w:noProof/>
          <w:sz w:val="18"/>
          <w:szCs w:val="18"/>
        </w:rPr>
        <w:t>Merupakan</w:t>
      </w:r>
      <w:r w:rsidR="00DB6BAE" w:rsidRPr="000C7BB3">
        <w:rPr>
          <w:rFonts w:ascii="Arial" w:hAnsi="Arial" w:cs="Arial"/>
          <w:i/>
          <w:noProof/>
          <w:sz w:val="18"/>
          <w:szCs w:val="18"/>
        </w:rPr>
        <w:t xml:space="preserve"> </w:t>
      </w:r>
      <w:r w:rsidR="00046958" w:rsidRPr="000C7BB3">
        <w:rPr>
          <w:rFonts w:ascii="Arial" w:hAnsi="Arial" w:cs="Arial"/>
          <w:i/>
          <w:noProof/>
          <w:sz w:val="18"/>
          <w:szCs w:val="18"/>
        </w:rPr>
        <w:t>penjelasan</w:t>
      </w:r>
      <w:r w:rsidR="00DB6BAE" w:rsidRPr="000C7BB3">
        <w:rPr>
          <w:rFonts w:ascii="Arial" w:hAnsi="Arial" w:cs="Arial"/>
          <w:i/>
          <w:noProof/>
          <w:sz w:val="18"/>
          <w:szCs w:val="18"/>
        </w:rPr>
        <w:t xml:space="preserve"> </w:t>
      </w:r>
      <w:r w:rsidR="00046958" w:rsidRPr="000C7BB3">
        <w:rPr>
          <w:rFonts w:ascii="Arial" w:hAnsi="Arial" w:cs="Arial"/>
          <w:i/>
          <w:noProof/>
          <w:sz w:val="18"/>
          <w:szCs w:val="18"/>
        </w:rPr>
        <w:t>dari</w:t>
      </w:r>
      <w:r w:rsidR="00DB6BAE" w:rsidRPr="000C7BB3">
        <w:rPr>
          <w:rFonts w:ascii="Arial" w:hAnsi="Arial" w:cs="Arial"/>
          <w:i/>
          <w:noProof/>
          <w:sz w:val="18"/>
          <w:szCs w:val="18"/>
        </w:rPr>
        <w:t xml:space="preserve"> </w:t>
      </w:r>
      <w:r w:rsidR="003A2074" w:rsidRPr="000C7BB3">
        <w:rPr>
          <w:rFonts w:ascii="Arial" w:hAnsi="Arial" w:cs="Arial"/>
          <w:i/>
          <w:noProof/>
          <w:sz w:val="18"/>
          <w:szCs w:val="18"/>
        </w:rPr>
        <w:t>diagram alir</w:t>
      </w:r>
      <w:r w:rsidR="00046958" w:rsidRPr="000C7BB3">
        <w:rPr>
          <w:rFonts w:ascii="Arial" w:hAnsi="Arial" w:cs="Arial"/>
          <w:i/>
          <w:noProof/>
          <w:sz w:val="18"/>
          <w:szCs w:val="18"/>
        </w:rPr>
        <w:t xml:space="preserve"> </w:t>
      </w:r>
      <w:r w:rsidR="001B5118" w:rsidRPr="000C7BB3">
        <w:rPr>
          <w:rFonts w:ascii="Arial" w:hAnsi="Arial" w:cs="Arial"/>
          <w:i/>
          <w:noProof/>
          <w:sz w:val="18"/>
          <w:szCs w:val="18"/>
        </w:rPr>
        <w:t>langkah pengerjaan</w:t>
      </w:r>
      <w:r w:rsidR="003A2074" w:rsidRPr="000C7BB3">
        <w:rPr>
          <w:rFonts w:ascii="Arial" w:hAnsi="Arial" w:cs="Arial"/>
          <w:i/>
          <w:noProof/>
          <w:sz w:val="18"/>
          <w:szCs w:val="18"/>
        </w:rPr>
        <w:t xml:space="preserve"> </w:t>
      </w:r>
      <w:r w:rsidR="008B20EC">
        <w:rPr>
          <w:rFonts w:ascii="Arial" w:hAnsi="Arial" w:cs="Arial"/>
          <w:i/>
          <w:noProof/>
          <w:sz w:val="18"/>
          <w:szCs w:val="18"/>
        </w:rPr>
        <w:t>DKK</w:t>
      </w:r>
      <w:r w:rsidR="003A2074" w:rsidRPr="000C7BB3">
        <w:rPr>
          <w:rFonts w:ascii="Arial" w:hAnsi="Arial" w:cs="Arial"/>
          <w:i/>
          <w:noProof/>
          <w:sz w:val="18"/>
          <w:szCs w:val="18"/>
        </w:rPr>
        <w:t xml:space="preserve"> pada </w:t>
      </w:r>
      <w:r w:rsidR="003A2074" w:rsidRPr="000C7BB3">
        <w:rPr>
          <w:rFonts w:ascii="Arial" w:hAnsi="Arial" w:cs="Arial"/>
          <w:i/>
          <w:noProof/>
          <w:sz w:val="18"/>
          <w:szCs w:val="18"/>
        </w:rPr>
        <w:fldChar w:fldCharType="begin"/>
      </w:r>
      <w:r w:rsidR="003A2074" w:rsidRPr="000C7BB3">
        <w:rPr>
          <w:rFonts w:ascii="Arial" w:hAnsi="Arial" w:cs="Arial"/>
          <w:i/>
          <w:noProof/>
          <w:sz w:val="18"/>
          <w:szCs w:val="18"/>
        </w:rPr>
        <w:instrText xml:space="preserve"> REF _Ref477932416 \h </w:instrText>
      </w:r>
      <w:r w:rsidR="003A2074" w:rsidRPr="000C7BB3">
        <w:rPr>
          <w:rFonts w:ascii="Arial" w:hAnsi="Arial" w:cs="Arial"/>
          <w:i/>
          <w:noProof/>
          <w:sz w:val="18"/>
          <w:szCs w:val="18"/>
        </w:rPr>
      </w:r>
      <w:r w:rsidR="001B5118" w:rsidRPr="000C7BB3">
        <w:rPr>
          <w:rFonts w:ascii="Arial" w:hAnsi="Arial" w:cs="Arial"/>
          <w:i/>
          <w:noProof/>
          <w:sz w:val="18"/>
          <w:szCs w:val="18"/>
        </w:rPr>
        <w:instrText xml:space="preserve"> \* MERGEFORMAT </w:instrText>
      </w:r>
      <w:r w:rsidR="003A2074" w:rsidRPr="000C7BB3">
        <w:rPr>
          <w:rFonts w:ascii="Arial" w:hAnsi="Arial" w:cs="Arial"/>
          <w:i/>
          <w:noProof/>
          <w:sz w:val="18"/>
          <w:szCs w:val="18"/>
        </w:rPr>
        <w:fldChar w:fldCharType="separate"/>
      </w:r>
      <w:r w:rsidR="00AE302D" w:rsidRPr="00AE302D">
        <w:rPr>
          <w:rFonts w:ascii="Arial" w:hAnsi="Arial" w:cs="Arial"/>
          <w:i/>
          <w:noProof/>
          <w:sz w:val="18"/>
          <w:szCs w:val="18"/>
        </w:rPr>
        <w:t>Gambar 2.1</w:t>
      </w:r>
      <w:r w:rsidR="003A2074" w:rsidRPr="000C7BB3">
        <w:rPr>
          <w:rFonts w:ascii="Arial" w:hAnsi="Arial" w:cs="Arial"/>
          <w:i/>
          <w:noProof/>
          <w:sz w:val="18"/>
          <w:szCs w:val="18"/>
        </w:rPr>
        <w:fldChar w:fldCharType="end"/>
      </w:r>
      <w:r w:rsidR="003A2074" w:rsidRPr="000C7BB3">
        <w:rPr>
          <w:rFonts w:ascii="Arial" w:hAnsi="Arial" w:cs="Arial"/>
          <w:i/>
          <w:noProof/>
          <w:sz w:val="18"/>
          <w:szCs w:val="18"/>
        </w:rPr>
        <w:t>. P</w:t>
      </w:r>
      <w:r w:rsidR="00046958" w:rsidRPr="000C7BB3">
        <w:rPr>
          <w:rFonts w:ascii="Arial" w:hAnsi="Arial" w:cs="Arial"/>
          <w:i/>
          <w:noProof/>
          <w:sz w:val="18"/>
          <w:szCs w:val="18"/>
        </w:rPr>
        <w:t>enjelasan</w:t>
      </w:r>
      <w:r w:rsidR="00DB6BAE" w:rsidRPr="000C7BB3">
        <w:rPr>
          <w:rFonts w:ascii="Arial" w:hAnsi="Arial" w:cs="Arial"/>
          <w:i/>
          <w:noProof/>
          <w:sz w:val="18"/>
          <w:szCs w:val="18"/>
        </w:rPr>
        <w:t xml:space="preserve"> </w:t>
      </w:r>
      <w:r w:rsidR="00046958" w:rsidRPr="000C7BB3">
        <w:rPr>
          <w:rFonts w:ascii="Arial" w:hAnsi="Arial" w:cs="Arial"/>
          <w:i/>
          <w:noProof/>
          <w:sz w:val="18"/>
          <w:szCs w:val="18"/>
        </w:rPr>
        <w:t>ini</w:t>
      </w:r>
      <w:r w:rsidR="00DB6BAE" w:rsidRPr="000C7BB3">
        <w:rPr>
          <w:rFonts w:ascii="Arial" w:hAnsi="Arial" w:cs="Arial"/>
          <w:i/>
          <w:noProof/>
          <w:sz w:val="18"/>
          <w:szCs w:val="18"/>
        </w:rPr>
        <w:t xml:space="preserve"> </w:t>
      </w:r>
      <w:r w:rsidR="00046958" w:rsidRPr="000C7BB3">
        <w:rPr>
          <w:rFonts w:ascii="Arial" w:hAnsi="Arial" w:cs="Arial"/>
          <w:i/>
          <w:noProof/>
          <w:sz w:val="18"/>
          <w:szCs w:val="18"/>
        </w:rPr>
        <w:t>diikuti</w:t>
      </w:r>
      <w:r w:rsidR="00DB6BAE" w:rsidRPr="000C7BB3">
        <w:rPr>
          <w:rFonts w:ascii="Arial" w:hAnsi="Arial" w:cs="Arial"/>
          <w:i/>
          <w:noProof/>
          <w:sz w:val="18"/>
          <w:szCs w:val="18"/>
        </w:rPr>
        <w:t xml:space="preserve"> </w:t>
      </w:r>
      <w:r w:rsidR="00046958" w:rsidRPr="000C7BB3">
        <w:rPr>
          <w:rFonts w:ascii="Arial" w:hAnsi="Arial" w:cs="Arial"/>
          <w:i/>
          <w:noProof/>
          <w:sz w:val="18"/>
          <w:szCs w:val="18"/>
        </w:rPr>
        <w:t>dengan</w:t>
      </w:r>
      <w:r w:rsidR="00DB6BAE" w:rsidRPr="000C7BB3">
        <w:rPr>
          <w:rFonts w:ascii="Arial" w:hAnsi="Arial" w:cs="Arial"/>
          <w:i/>
          <w:noProof/>
          <w:sz w:val="18"/>
          <w:szCs w:val="18"/>
        </w:rPr>
        <w:t xml:space="preserve"> </w:t>
      </w:r>
      <w:r w:rsidR="00046958" w:rsidRPr="000C7BB3">
        <w:rPr>
          <w:rFonts w:ascii="Arial" w:hAnsi="Arial" w:cs="Arial"/>
          <w:i/>
          <w:noProof/>
          <w:sz w:val="18"/>
          <w:szCs w:val="18"/>
        </w:rPr>
        <w:t>literatur yang mendukung.</w:t>
      </w:r>
      <w:r w:rsidR="001B5118" w:rsidRPr="000C7BB3">
        <w:rPr>
          <w:rFonts w:ascii="Arial" w:hAnsi="Arial" w:cs="Arial"/>
          <w:i/>
          <w:noProof/>
          <w:sz w:val="18"/>
          <w:szCs w:val="18"/>
        </w:rPr>
        <w:t>)</w:t>
      </w:r>
    </w:p>
    <w:p w:rsidR="005E2581" w:rsidRPr="00FD1073" w:rsidRDefault="005E2581" w:rsidP="005E2581">
      <w:pPr>
        <w:pStyle w:val="text"/>
        <w:spacing w:before="0" w:after="0"/>
        <w:rPr>
          <w:noProof/>
        </w:rPr>
      </w:pPr>
    </w:p>
    <w:p w:rsidR="005E2581" w:rsidRPr="000C7BB3" w:rsidRDefault="00FE32F1" w:rsidP="00FE32F1">
      <w:pPr>
        <w:pStyle w:val="Heading2"/>
        <w:ind w:left="680" w:hanging="680"/>
      </w:pPr>
      <w:bookmarkStart w:id="19" w:name="_Toc18487114"/>
      <w:r w:rsidRPr="000C7BB3">
        <w:rPr>
          <w:i/>
        </w:rPr>
        <w:t>Regulations</w:t>
      </w:r>
      <w:r w:rsidRPr="000C7BB3">
        <w:t xml:space="preserve"> dan </w:t>
      </w:r>
      <w:r w:rsidRPr="000C7BB3">
        <w:rPr>
          <w:i/>
        </w:rPr>
        <w:t>Rules</w:t>
      </w:r>
      <w:bookmarkEnd w:id="19"/>
    </w:p>
    <w:p w:rsidR="00FE32F1" w:rsidRPr="00C26310" w:rsidRDefault="00C26310" w:rsidP="00FE32F1">
      <w:pPr>
        <w:pStyle w:val="text"/>
        <w:spacing w:before="0" w:after="0"/>
        <w:rPr>
          <w:noProof/>
        </w:rPr>
      </w:pPr>
      <w:r w:rsidRPr="00C26310">
        <w:rPr>
          <w:noProof/>
          <w:lang w:val="en-US"/>
        </w:rPr>
        <w:t xml:space="preserve">   </w:t>
      </w:r>
      <w:r w:rsidR="00FE32F1" w:rsidRPr="000C7BB3">
        <w:rPr>
          <w:rFonts w:ascii="Arial" w:hAnsi="Arial" w:cs="Arial"/>
          <w:i/>
          <w:noProof/>
          <w:sz w:val="18"/>
          <w:szCs w:val="18"/>
        </w:rPr>
        <w:t>(</w:t>
      </w:r>
      <w:r w:rsidR="00FE32F1" w:rsidRPr="000C7BB3">
        <w:rPr>
          <w:rFonts w:ascii="Arial" w:hAnsi="Arial" w:cs="Arial"/>
          <w:i/>
          <w:noProof/>
          <w:sz w:val="18"/>
          <w:szCs w:val="18"/>
          <w:lang w:val="en-US"/>
        </w:rPr>
        <w:t>Berikan daftar regulations dan rules yang dipakai</w:t>
      </w:r>
      <w:r w:rsidR="00FE32F1" w:rsidRPr="000C7BB3">
        <w:rPr>
          <w:rFonts w:ascii="Arial" w:hAnsi="Arial" w:cs="Arial"/>
          <w:i/>
          <w:noProof/>
          <w:sz w:val="18"/>
          <w:szCs w:val="18"/>
        </w:rPr>
        <w:t>.</w:t>
      </w:r>
    </w:p>
    <w:p w:rsidR="00FE32F1" w:rsidRPr="00C26310" w:rsidRDefault="00FE32F1" w:rsidP="00FE32F1">
      <w:pPr>
        <w:pStyle w:val="text"/>
        <w:spacing w:before="0" w:after="0"/>
        <w:rPr>
          <w:lang w:val="sv-SE"/>
        </w:rPr>
      </w:pPr>
    </w:p>
    <w:p w:rsidR="00FE32F1" w:rsidRPr="000C7BB3" w:rsidRDefault="00FE32F1" w:rsidP="00FE32F1">
      <w:pPr>
        <w:pStyle w:val="Heading2"/>
        <w:rPr>
          <w:lang w:val="id-ID"/>
        </w:rPr>
      </w:pPr>
      <w:bookmarkStart w:id="20" w:name="_Toc18487115"/>
      <w:r w:rsidRPr="000C7BB3">
        <w:rPr>
          <w:lang w:val="en-US"/>
        </w:rPr>
        <w:t>Asumsi-Asumsi</w:t>
      </w:r>
      <w:bookmarkEnd w:id="20"/>
    </w:p>
    <w:p w:rsidR="00FE32F1" w:rsidRPr="00C26310" w:rsidRDefault="00C26310" w:rsidP="00FE32F1">
      <w:pPr>
        <w:pStyle w:val="text"/>
        <w:spacing w:before="0" w:after="0"/>
        <w:rPr>
          <w:noProof/>
        </w:rPr>
      </w:pPr>
      <w:r w:rsidRPr="00C26310">
        <w:rPr>
          <w:noProof/>
          <w:lang w:val="en-US"/>
        </w:rPr>
        <w:t xml:space="preserve">   </w:t>
      </w:r>
      <w:r w:rsidR="00FE32F1" w:rsidRPr="000C7BB3">
        <w:rPr>
          <w:rFonts w:ascii="Arial" w:hAnsi="Arial" w:cs="Arial"/>
          <w:i/>
          <w:noProof/>
          <w:sz w:val="18"/>
          <w:szCs w:val="18"/>
        </w:rPr>
        <w:t>(</w:t>
      </w:r>
      <w:r w:rsidR="00FE32F1" w:rsidRPr="000C7BB3">
        <w:rPr>
          <w:rFonts w:ascii="Arial" w:hAnsi="Arial" w:cs="Arial"/>
          <w:i/>
          <w:noProof/>
          <w:sz w:val="18"/>
          <w:szCs w:val="18"/>
          <w:lang w:val="en-US"/>
        </w:rPr>
        <w:t>Tuliskan asumsi-asumsi yang digunakan</w:t>
      </w:r>
      <w:r w:rsidR="00DB54A7" w:rsidRPr="000C7BB3">
        <w:rPr>
          <w:rFonts w:ascii="Arial" w:hAnsi="Arial" w:cs="Arial"/>
          <w:i/>
          <w:noProof/>
          <w:sz w:val="18"/>
          <w:szCs w:val="18"/>
          <w:lang w:val="en-US"/>
        </w:rPr>
        <w:t>, jika ada</w:t>
      </w:r>
      <w:r w:rsidR="00FE32F1" w:rsidRPr="000C7BB3">
        <w:rPr>
          <w:rFonts w:ascii="Arial" w:hAnsi="Arial" w:cs="Arial"/>
          <w:i/>
          <w:noProof/>
          <w:sz w:val="18"/>
          <w:szCs w:val="18"/>
        </w:rPr>
        <w:t>.)</w:t>
      </w:r>
    </w:p>
    <w:p w:rsidR="00FE32F1" w:rsidRPr="00C26310" w:rsidRDefault="00FE32F1" w:rsidP="00FE32F1">
      <w:pPr>
        <w:pStyle w:val="text"/>
        <w:spacing w:before="0" w:after="0"/>
        <w:rPr>
          <w:lang w:val="sv-SE"/>
        </w:rPr>
      </w:pPr>
    </w:p>
    <w:p w:rsidR="00FE32F1" w:rsidRPr="00C26310" w:rsidRDefault="00FE32F1" w:rsidP="00FE32F1">
      <w:pPr>
        <w:pStyle w:val="text"/>
        <w:spacing w:before="0" w:after="0"/>
        <w:rPr>
          <w:lang w:val="sv-SE"/>
        </w:rPr>
      </w:pPr>
    </w:p>
    <w:p w:rsidR="005E2581" w:rsidRPr="00C26310" w:rsidRDefault="005E2581" w:rsidP="005E2581">
      <w:pPr>
        <w:pStyle w:val="text"/>
        <w:spacing w:before="0" w:after="0"/>
        <w:rPr>
          <w:noProof/>
        </w:rPr>
      </w:pPr>
    </w:p>
    <w:p w:rsidR="00A15037" w:rsidRPr="000C7BB3" w:rsidRDefault="00A15037" w:rsidP="00A15037">
      <w:pPr>
        <w:rPr>
          <w:noProof/>
          <w:lang w:val="id-ID"/>
        </w:rPr>
        <w:sectPr w:rsidR="00A15037" w:rsidRPr="000C7BB3" w:rsidSect="00A26FC3">
          <w:pgSz w:w="11907" w:h="16840" w:code="9"/>
          <w:pgMar w:top="1701" w:right="1134" w:bottom="1418" w:left="1701" w:header="454" w:footer="1020" w:gutter="0"/>
          <w:cols w:space="708"/>
          <w:titlePg/>
          <w:docGrid w:linePitch="360"/>
        </w:sectPr>
      </w:pPr>
    </w:p>
    <w:p w:rsidR="006C6EC6" w:rsidRPr="000C7BB3" w:rsidRDefault="00C90389" w:rsidP="003A2074">
      <w:pPr>
        <w:pStyle w:val="Heading1"/>
        <w:ind w:left="0" w:firstLine="0"/>
        <w:rPr>
          <w:lang w:val="id-ID"/>
        </w:rPr>
      </w:pPr>
      <w:r w:rsidRPr="000C7BB3">
        <w:rPr>
          <w:lang w:val="id-ID"/>
        </w:rPr>
        <w:lastRenderedPageBreak/>
        <w:br/>
      </w:r>
      <w:bookmarkStart w:id="21" w:name="_Toc18487116"/>
      <w:r w:rsidR="006865B1" w:rsidRPr="000C7BB3">
        <w:rPr>
          <w:caps w:val="0"/>
          <w:lang w:val="id-ID"/>
        </w:rPr>
        <w:t xml:space="preserve">PENENTUAN </w:t>
      </w:r>
      <w:r w:rsidR="009C6C5C" w:rsidRPr="000C7BB3">
        <w:rPr>
          <w:caps w:val="0"/>
        </w:rPr>
        <w:t>SISTEM KONSTRUKSI KAPAL</w:t>
      </w:r>
      <w:bookmarkEnd w:id="21"/>
    </w:p>
    <w:p w:rsidR="00FE32F1" w:rsidRPr="000C7BB3" w:rsidRDefault="009C6C5C" w:rsidP="00FE32F1">
      <w:pPr>
        <w:pStyle w:val="Heading2"/>
      </w:pPr>
      <w:bookmarkStart w:id="22" w:name="_Toc18487117"/>
      <w:r w:rsidRPr="000C7BB3">
        <w:t>Sistem Konstruksi Kapal</w:t>
      </w:r>
      <w:bookmarkEnd w:id="22"/>
    </w:p>
    <w:p w:rsidR="00FE32F1" w:rsidRPr="00C26310" w:rsidRDefault="00C26310" w:rsidP="00FE32F1">
      <w:pPr>
        <w:pStyle w:val="text"/>
        <w:spacing w:before="0" w:after="0"/>
        <w:rPr>
          <w:noProof/>
          <w:lang w:val="en-US"/>
        </w:rPr>
      </w:pPr>
      <w:r w:rsidRPr="00C26310">
        <w:rPr>
          <w:noProof/>
          <w:lang w:val="en-US"/>
        </w:rPr>
        <w:t xml:space="preserve">   </w:t>
      </w:r>
      <w:r w:rsidR="00BA2081" w:rsidRPr="000C7BB3">
        <w:rPr>
          <w:rFonts w:ascii="Arial" w:hAnsi="Arial" w:cs="Arial"/>
          <w:i/>
          <w:noProof/>
          <w:sz w:val="18"/>
          <w:szCs w:val="18"/>
          <w:lang w:val="en-US"/>
        </w:rPr>
        <w:t>(</w:t>
      </w:r>
      <w:r w:rsidR="00171751" w:rsidRPr="000C7BB3">
        <w:rPr>
          <w:rFonts w:ascii="Arial" w:hAnsi="Arial" w:cs="Arial"/>
          <w:i/>
          <w:noProof/>
          <w:sz w:val="18"/>
          <w:szCs w:val="18"/>
          <w:lang w:val="en-US"/>
        </w:rPr>
        <w:t>Sistem konstruksi kapal</w:t>
      </w:r>
      <w:r w:rsidR="00FE32F1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 </w:t>
      </w:r>
      <w:r w:rsidR="00713A9A" w:rsidRPr="000C7BB3">
        <w:rPr>
          <w:rFonts w:ascii="Arial" w:hAnsi="Arial" w:cs="Arial"/>
          <w:i/>
          <w:noProof/>
          <w:sz w:val="18"/>
          <w:szCs w:val="18"/>
          <w:lang w:val="en-US"/>
        </w:rPr>
        <w:t>ditentukan berdasarkan tipe dan ukuran kapal</w:t>
      </w:r>
      <w:r w:rsidR="00FE32F1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, yang selanjutnya akan menjadi acuan dasar dalam mendesain </w:t>
      </w:r>
      <w:r w:rsidR="00171751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konstruksi </w:t>
      </w:r>
      <w:r w:rsidR="00FE32F1" w:rsidRPr="000C7BB3">
        <w:rPr>
          <w:rFonts w:ascii="Arial" w:hAnsi="Arial" w:cs="Arial"/>
          <w:i/>
          <w:noProof/>
          <w:sz w:val="18"/>
          <w:szCs w:val="18"/>
          <w:lang w:val="en-US"/>
        </w:rPr>
        <w:t>suatu kapal.</w:t>
      </w:r>
      <w:r w:rsidR="00BA2081" w:rsidRPr="000C7BB3">
        <w:rPr>
          <w:rFonts w:ascii="Arial" w:hAnsi="Arial" w:cs="Arial"/>
          <w:i/>
          <w:noProof/>
          <w:sz w:val="18"/>
          <w:szCs w:val="18"/>
          <w:lang w:val="en-US"/>
        </w:rPr>
        <w:t>)</w:t>
      </w:r>
    </w:p>
    <w:p w:rsidR="00FE32F1" w:rsidRPr="00C26310" w:rsidRDefault="00FE32F1" w:rsidP="00FE32F1">
      <w:pPr>
        <w:pStyle w:val="text"/>
        <w:spacing w:before="0" w:after="0"/>
        <w:rPr>
          <w:noProof/>
        </w:rPr>
      </w:pPr>
    </w:p>
    <w:p w:rsidR="006265DB" w:rsidRPr="000C7BB3" w:rsidRDefault="00EB0177" w:rsidP="00D92670">
      <w:pPr>
        <w:pStyle w:val="Heading2"/>
        <w:rPr>
          <w:lang w:val="id-ID"/>
        </w:rPr>
      </w:pPr>
      <w:bookmarkStart w:id="23" w:name="_Toc18487118"/>
      <w:r w:rsidRPr="000C7BB3">
        <w:rPr>
          <w:lang w:val="en-US"/>
        </w:rPr>
        <w:t>Penentuan Letak Frame</w:t>
      </w:r>
      <w:bookmarkEnd w:id="23"/>
    </w:p>
    <w:p w:rsidR="00C25C70" w:rsidRPr="00C26310" w:rsidRDefault="00C26310" w:rsidP="00933B4A">
      <w:pPr>
        <w:pStyle w:val="text"/>
        <w:spacing w:before="0" w:after="0"/>
        <w:rPr>
          <w:noProof/>
          <w:lang w:val="en-US"/>
        </w:rPr>
      </w:pPr>
      <w:r>
        <w:rPr>
          <w:noProof/>
          <w:lang w:val="en-US"/>
        </w:rPr>
        <w:t xml:space="preserve">   </w:t>
      </w:r>
      <w:r w:rsidR="0063366D" w:rsidRPr="000C7BB3">
        <w:rPr>
          <w:rFonts w:ascii="Arial" w:hAnsi="Arial" w:cs="Arial"/>
          <w:i/>
          <w:noProof/>
          <w:sz w:val="18"/>
          <w:szCs w:val="18"/>
          <w:lang w:val="en-US"/>
        </w:rPr>
        <w:t>(</w:t>
      </w:r>
      <w:r w:rsidR="00EB0177" w:rsidRPr="000C7BB3">
        <w:rPr>
          <w:rFonts w:ascii="Arial" w:hAnsi="Arial" w:cs="Arial"/>
          <w:i/>
          <w:noProof/>
          <w:sz w:val="18"/>
          <w:szCs w:val="18"/>
          <w:lang w:val="en-US"/>
        </w:rPr>
        <w:t>Sebutkan</w:t>
      </w:r>
      <w:r w:rsidR="0063366D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 </w:t>
      </w:r>
      <w:r w:rsidR="00EB0177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posisi letak frame yang </w:t>
      </w:r>
      <w:r w:rsidR="00933B4A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akan digambar pada Penampang Melintang, pada bagian tengah kapal untuk gading besar dan gading kecil, bagian kamar mesin untuk gading besar dan gading kecil, dan bagian </w:t>
      </w:r>
      <w:r w:rsidR="00C24CBC" w:rsidRPr="000C7BB3">
        <w:rPr>
          <w:rFonts w:ascii="Arial" w:hAnsi="Arial" w:cs="Arial"/>
          <w:i/>
          <w:noProof/>
          <w:sz w:val="18"/>
          <w:szCs w:val="18"/>
          <w:lang w:val="en-US"/>
        </w:rPr>
        <w:t>sekat tubrukan</w:t>
      </w:r>
      <w:r w:rsidR="00933B4A" w:rsidRPr="000C7BB3">
        <w:rPr>
          <w:rFonts w:ascii="Arial" w:hAnsi="Arial" w:cs="Arial"/>
          <w:i/>
          <w:noProof/>
          <w:sz w:val="18"/>
          <w:szCs w:val="18"/>
          <w:lang w:val="en-US"/>
        </w:rPr>
        <w:t>.)</w:t>
      </w:r>
    </w:p>
    <w:p w:rsidR="00A00FCB" w:rsidRPr="00C26310" w:rsidRDefault="00A00FCB" w:rsidP="00A00FCB">
      <w:pPr>
        <w:pStyle w:val="text"/>
        <w:spacing w:before="0" w:after="0"/>
        <w:rPr>
          <w:noProof/>
        </w:rPr>
      </w:pPr>
    </w:p>
    <w:p w:rsidR="00D92670" w:rsidRPr="00C26310" w:rsidRDefault="00D92670" w:rsidP="00D92670">
      <w:pPr>
        <w:pStyle w:val="text"/>
        <w:spacing w:before="0" w:after="0"/>
        <w:rPr>
          <w:lang w:val="sv-SE"/>
        </w:rPr>
      </w:pPr>
    </w:p>
    <w:p w:rsidR="005E2581" w:rsidRPr="00C26310" w:rsidRDefault="005E2581" w:rsidP="00A00FCB">
      <w:pPr>
        <w:pStyle w:val="text"/>
        <w:spacing w:before="0" w:after="0"/>
        <w:rPr>
          <w:noProof/>
        </w:rPr>
      </w:pPr>
    </w:p>
    <w:p w:rsidR="00A00FCB" w:rsidRPr="000C7BB3" w:rsidRDefault="00A00FCB" w:rsidP="00A00FCB">
      <w:pPr>
        <w:pStyle w:val="text"/>
        <w:spacing w:before="0" w:after="0"/>
        <w:ind w:firstLine="0"/>
        <w:rPr>
          <w:noProof/>
        </w:rPr>
        <w:sectPr w:rsidR="00A00FCB" w:rsidRPr="000C7BB3" w:rsidSect="00A26FC3">
          <w:headerReference w:type="first" r:id="rId20"/>
          <w:footerReference w:type="first" r:id="rId21"/>
          <w:pgSz w:w="11907" w:h="16840" w:code="9"/>
          <w:pgMar w:top="1701" w:right="1134" w:bottom="1418" w:left="1701" w:header="454" w:footer="1020" w:gutter="0"/>
          <w:cols w:space="708"/>
          <w:titlePg/>
          <w:docGrid w:linePitch="360"/>
        </w:sectPr>
      </w:pPr>
    </w:p>
    <w:p w:rsidR="006C6EC6" w:rsidRPr="000C7BB3" w:rsidRDefault="00C90389" w:rsidP="004B09A9">
      <w:pPr>
        <w:pStyle w:val="Heading1"/>
        <w:ind w:left="0" w:firstLine="0"/>
        <w:rPr>
          <w:lang w:val="id-ID"/>
        </w:rPr>
      </w:pPr>
      <w:r w:rsidRPr="000C7BB3">
        <w:rPr>
          <w:lang w:val="id-ID"/>
        </w:rPr>
        <w:lastRenderedPageBreak/>
        <w:br/>
      </w:r>
      <w:bookmarkStart w:id="24" w:name="_Toc18487119"/>
      <w:r w:rsidR="00F83354" w:rsidRPr="000C7BB3">
        <w:rPr>
          <w:caps w:val="0"/>
        </w:rPr>
        <w:t xml:space="preserve">PERHITUNGAN </w:t>
      </w:r>
      <w:r w:rsidR="00D20115" w:rsidRPr="000C7BB3">
        <w:rPr>
          <w:caps w:val="0"/>
        </w:rPr>
        <w:t>BEBAN DAN UKURAN</w:t>
      </w:r>
      <w:r w:rsidR="00F83354" w:rsidRPr="000C7BB3">
        <w:rPr>
          <w:caps w:val="0"/>
        </w:rPr>
        <w:br/>
      </w:r>
      <w:r w:rsidR="00D20115" w:rsidRPr="000C7BB3">
        <w:rPr>
          <w:caps w:val="0"/>
        </w:rPr>
        <w:t>KONSTRUKSI KAPAL</w:t>
      </w:r>
      <w:bookmarkEnd w:id="24"/>
    </w:p>
    <w:p w:rsidR="006C6EC6" w:rsidRPr="000C7BB3" w:rsidRDefault="00146A18" w:rsidP="00115CA4">
      <w:pPr>
        <w:pStyle w:val="Heading2"/>
        <w:rPr>
          <w:lang w:val="id-ID"/>
        </w:rPr>
      </w:pPr>
      <w:bookmarkStart w:id="25" w:name="_Toc18487120"/>
      <w:r w:rsidRPr="000C7BB3">
        <w:rPr>
          <w:lang w:val="id-ID"/>
        </w:rPr>
        <w:t xml:space="preserve">Perhitungan </w:t>
      </w:r>
      <w:r w:rsidR="00D20115" w:rsidRPr="000C7BB3">
        <w:rPr>
          <w:lang w:val="en-US"/>
        </w:rPr>
        <w:t>Beban yang Bekerja pada Konstruksi</w:t>
      </w:r>
      <w:r w:rsidRPr="000C7BB3">
        <w:rPr>
          <w:lang w:val="id-ID"/>
        </w:rPr>
        <w:t xml:space="preserve"> Kapal</w:t>
      </w:r>
      <w:bookmarkEnd w:id="25"/>
    </w:p>
    <w:p w:rsidR="00D20115" w:rsidRPr="000C7BB3" w:rsidRDefault="00C26310" w:rsidP="00A00FCB">
      <w:pPr>
        <w:pStyle w:val="text"/>
        <w:spacing w:before="0" w:after="0"/>
        <w:rPr>
          <w:rFonts w:ascii="Arial" w:hAnsi="Arial" w:cs="Arial"/>
          <w:i/>
          <w:noProof/>
          <w:sz w:val="18"/>
          <w:szCs w:val="18"/>
          <w:lang w:val="en-US"/>
        </w:rPr>
      </w:pPr>
      <w:r>
        <w:rPr>
          <w:noProof/>
          <w:lang w:val="en-US"/>
        </w:rPr>
        <w:t xml:space="preserve">   </w:t>
      </w:r>
      <w:r w:rsidR="004B09A9" w:rsidRPr="000C7BB3">
        <w:rPr>
          <w:rFonts w:ascii="Arial" w:hAnsi="Arial" w:cs="Arial"/>
          <w:i/>
          <w:noProof/>
          <w:sz w:val="18"/>
          <w:szCs w:val="18"/>
        </w:rPr>
        <w:t>(</w:t>
      </w:r>
      <w:r w:rsidR="00387154" w:rsidRPr="000C7BB3">
        <w:rPr>
          <w:rFonts w:ascii="Arial" w:hAnsi="Arial" w:cs="Arial"/>
          <w:i/>
          <w:noProof/>
          <w:sz w:val="18"/>
          <w:szCs w:val="18"/>
        </w:rPr>
        <w:t>Jelaskan</w:t>
      </w:r>
      <w:r w:rsidR="00DB6BAE" w:rsidRPr="000C7BB3">
        <w:rPr>
          <w:rFonts w:ascii="Arial" w:hAnsi="Arial" w:cs="Arial"/>
          <w:i/>
          <w:noProof/>
          <w:sz w:val="18"/>
          <w:szCs w:val="18"/>
        </w:rPr>
        <w:t xml:space="preserve"> </w:t>
      </w:r>
      <w:r w:rsidR="00387154" w:rsidRPr="000C7BB3">
        <w:rPr>
          <w:rFonts w:ascii="Arial" w:hAnsi="Arial" w:cs="Arial"/>
          <w:i/>
          <w:noProof/>
          <w:sz w:val="18"/>
          <w:szCs w:val="18"/>
        </w:rPr>
        <w:t>dan</w:t>
      </w:r>
      <w:r w:rsidR="00DB6BAE" w:rsidRPr="000C7BB3">
        <w:rPr>
          <w:rFonts w:ascii="Arial" w:hAnsi="Arial" w:cs="Arial"/>
          <w:i/>
          <w:noProof/>
          <w:sz w:val="18"/>
          <w:szCs w:val="18"/>
        </w:rPr>
        <w:t xml:space="preserve"> </w:t>
      </w:r>
      <w:r w:rsidR="00387154" w:rsidRPr="000C7BB3">
        <w:rPr>
          <w:rFonts w:ascii="Arial" w:hAnsi="Arial" w:cs="Arial"/>
          <w:i/>
          <w:noProof/>
          <w:sz w:val="18"/>
          <w:szCs w:val="18"/>
        </w:rPr>
        <w:t>hitung</w:t>
      </w:r>
      <w:r w:rsidR="00DB6BAE" w:rsidRPr="000C7BB3">
        <w:rPr>
          <w:rFonts w:ascii="Arial" w:hAnsi="Arial" w:cs="Arial"/>
          <w:i/>
          <w:noProof/>
          <w:sz w:val="18"/>
          <w:szCs w:val="18"/>
        </w:rPr>
        <w:t xml:space="preserve"> </w:t>
      </w:r>
      <w:r w:rsidR="00D20115" w:rsidRPr="000C7BB3">
        <w:rPr>
          <w:rFonts w:ascii="Arial" w:hAnsi="Arial" w:cs="Arial"/>
          <w:i/>
          <w:noProof/>
          <w:sz w:val="18"/>
          <w:szCs w:val="18"/>
          <w:lang w:val="en-US"/>
        </w:rPr>
        <w:t>beban-beban yang bekerja pada semua konstruksi</w:t>
      </w:r>
      <w:r w:rsidR="00400644" w:rsidRPr="000C7BB3">
        <w:rPr>
          <w:rFonts w:ascii="Arial" w:hAnsi="Arial" w:cs="Arial"/>
          <w:i/>
          <w:noProof/>
          <w:sz w:val="18"/>
          <w:szCs w:val="18"/>
        </w:rPr>
        <w:t xml:space="preserve"> kapal </w:t>
      </w:r>
      <w:r w:rsidR="00170F19" w:rsidRPr="000C7BB3">
        <w:rPr>
          <w:rFonts w:ascii="Arial" w:hAnsi="Arial" w:cs="Arial"/>
          <w:i/>
          <w:noProof/>
          <w:sz w:val="18"/>
          <w:szCs w:val="18"/>
        </w:rPr>
        <w:t xml:space="preserve">yang </w:t>
      </w:r>
      <w:r w:rsidR="00D20115" w:rsidRPr="000C7BB3">
        <w:rPr>
          <w:rFonts w:ascii="Arial" w:hAnsi="Arial" w:cs="Arial"/>
          <w:i/>
          <w:noProof/>
          <w:sz w:val="18"/>
          <w:szCs w:val="18"/>
          <w:lang w:val="en-US"/>
        </w:rPr>
        <w:t>akan didesain berdasarkan sistem konstruksi, tipe dan ukuran kapal</w:t>
      </w:r>
      <w:r w:rsidR="004B09A9" w:rsidRPr="000C7BB3">
        <w:rPr>
          <w:rFonts w:ascii="Arial" w:hAnsi="Arial" w:cs="Arial"/>
          <w:i/>
          <w:noProof/>
          <w:sz w:val="18"/>
          <w:szCs w:val="18"/>
        </w:rPr>
        <w:t>.</w:t>
      </w:r>
      <w:r w:rsidR="00D20115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 Beban-beban yang dihitung yaitu: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bebas alas;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beban alas dalam;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beban sisi;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beban geladak;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 xml:space="preserve">beban sekat; 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beban tangki;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beban slamming;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beban konstruksi haluan/buritan; dan</w:t>
      </w:r>
    </w:p>
    <w:p w:rsidR="00424911" w:rsidRPr="00C26310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i/>
          <w:noProof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beban bangunan atas dan rumah geladak</w:t>
      </w:r>
      <w:r w:rsidR="00D20115" w:rsidRPr="000C7BB3">
        <w:rPr>
          <w:rFonts w:ascii="Arial" w:hAnsi="Arial" w:cs="Arial"/>
          <w:i/>
          <w:noProof/>
          <w:sz w:val="18"/>
          <w:szCs w:val="18"/>
        </w:rPr>
        <w:t>.</w:t>
      </w:r>
      <w:r w:rsidR="004B09A9" w:rsidRPr="000C7BB3">
        <w:rPr>
          <w:rFonts w:ascii="Arial" w:hAnsi="Arial" w:cs="Arial"/>
          <w:i/>
          <w:noProof/>
          <w:sz w:val="18"/>
          <w:szCs w:val="18"/>
        </w:rPr>
        <w:t>)</w:t>
      </w:r>
    </w:p>
    <w:p w:rsidR="00A00FCB" w:rsidRPr="00C26310" w:rsidRDefault="00A00FCB" w:rsidP="00A00FCB">
      <w:pPr>
        <w:pStyle w:val="text"/>
        <w:spacing w:before="0" w:after="0"/>
        <w:rPr>
          <w:noProof/>
        </w:rPr>
      </w:pPr>
    </w:p>
    <w:p w:rsidR="006C6EC6" w:rsidRPr="000C7BB3" w:rsidRDefault="00155A37" w:rsidP="00A00FCB">
      <w:pPr>
        <w:pStyle w:val="Heading2"/>
        <w:rPr>
          <w:lang w:val="id-ID"/>
        </w:rPr>
      </w:pPr>
      <w:bookmarkStart w:id="26" w:name="_Toc18487121"/>
      <w:r w:rsidRPr="000C7BB3">
        <w:rPr>
          <w:lang w:val="id-ID"/>
        </w:rPr>
        <w:t xml:space="preserve">Perhitungan </w:t>
      </w:r>
      <w:r w:rsidR="00D20115" w:rsidRPr="000C7BB3">
        <w:rPr>
          <w:lang w:val="en-US"/>
        </w:rPr>
        <w:t xml:space="preserve">Ukuran </w:t>
      </w:r>
      <w:r w:rsidR="00C24CBC" w:rsidRPr="000C7BB3">
        <w:rPr>
          <w:lang w:val="en-US"/>
        </w:rPr>
        <w:t xml:space="preserve">Tebal </w:t>
      </w:r>
      <w:r w:rsidR="00D20115" w:rsidRPr="000C7BB3">
        <w:rPr>
          <w:lang w:val="en-US"/>
        </w:rPr>
        <w:t>Pelat</w:t>
      </w:r>
      <w:bookmarkEnd w:id="26"/>
    </w:p>
    <w:p w:rsidR="00606D7D" w:rsidRPr="000C7BB3" w:rsidRDefault="00C26310" w:rsidP="00A00FCB">
      <w:pPr>
        <w:pStyle w:val="text"/>
        <w:spacing w:before="0" w:after="0"/>
        <w:rPr>
          <w:rFonts w:ascii="Arial" w:hAnsi="Arial" w:cs="Arial"/>
          <w:i/>
          <w:noProof/>
          <w:sz w:val="18"/>
          <w:szCs w:val="18"/>
          <w:lang w:val="en-US"/>
        </w:rPr>
      </w:pPr>
      <w:r w:rsidRPr="00C26310">
        <w:rPr>
          <w:i/>
          <w:noProof/>
          <w:lang w:val="en-US"/>
        </w:rPr>
        <w:t xml:space="preserve">   </w:t>
      </w:r>
      <w:r w:rsidR="004B09A9" w:rsidRPr="000C7BB3">
        <w:rPr>
          <w:rFonts w:ascii="Arial" w:hAnsi="Arial" w:cs="Arial"/>
          <w:i/>
          <w:noProof/>
          <w:sz w:val="18"/>
          <w:szCs w:val="18"/>
        </w:rPr>
        <w:t>(</w:t>
      </w:r>
      <w:r w:rsidR="00240543" w:rsidRPr="000C7BB3">
        <w:rPr>
          <w:rFonts w:ascii="Arial" w:hAnsi="Arial" w:cs="Arial"/>
          <w:i/>
          <w:noProof/>
          <w:sz w:val="18"/>
          <w:szCs w:val="18"/>
        </w:rPr>
        <w:t>Jelaskan</w:t>
      </w:r>
      <w:r w:rsidR="00DB6BAE" w:rsidRPr="000C7BB3">
        <w:rPr>
          <w:rFonts w:ascii="Arial" w:hAnsi="Arial" w:cs="Arial"/>
          <w:i/>
          <w:noProof/>
          <w:sz w:val="18"/>
          <w:szCs w:val="18"/>
        </w:rPr>
        <w:t xml:space="preserve"> </w:t>
      </w:r>
      <w:r w:rsidR="00240543" w:rsidRPr="000C7BB3">
        <w:rPr>
          <w:rFonts w:ascii="Arial" w:hAnsi="Arial" w:cs="Arial"/>
          <w:i/>
          <w:noProof/>
          <w:sz w:val="18"/>
          <w:szCs w:val="18"/>
        </w:rPr>
        <w:t>dan</w:t>
      </w:r>
      <w:r w:rsidR="00DB6BAE" w:rsidRPr="000C7BB3">
        <w:rPr>
          <w:rFonts w:ascii="Arial" w:hAnsi="Arial" w:cs="Arial"/>
          <w:i/>
          <w:noProof/>
          <w:sz w:val="18"/>
          <w:szCs w:val="18"/>
        </w:rPr>
        <w:t xml:space="preserve"> </w:t>
      </w:r>
      <w:r w:rsidR="00240543" w:rsidRPr="000C7BB3">
        <w:rPr>
          <w:rFonts w:ascii="Arial" w:hAnsi="Arial" w:cs="Arial"/>
          <w:i/>
          <w:noProof/>
          <w:sz w:val="18"/>
          <w:szCs w:val="18"/>
        </w:rPr>
        <w:t>hitung</w:t>
      </w:r>
      <w:r w:rsidR="00DB6BAE" w:rsidRPr="000C7BB3">
        <w:rPr>
          <w:rFonts w:ascii="Arial" w:hAnsi="Arial" w:cs="Arial"/>
          <w:i/>
          <w:noProof/>
          <w:sz w:val="18"/>
          <w:szCs w:val="18"/>
        </w:rPr>
        <w:t xml:space="preserve"> </w:t>
      </w:r>
      <w:r w:rsidR="00D20115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tebal pelat yang digunakan pada kapal berdasarkan </w:t>
      </w:r>
      <w:r w:rsidR="00606D7D" w:rsidRPr="000C7BB3">
        <w:rPr>
          <w:rFonts w:ascii="Arial" w:hAnsi="Arial" w:cs="Arial"/>
          <w:i/>
          <w:noProof/>
          <w:sz w:val="18"/>
          <w:szCs w:val="18"/>
          <w:lang w:val="en-US"/>
        </w:rPr>
        <w:t>hasil perhitungan beban untuk konstruksi pelat. Tebal pelat dihitung berdasarkan peraturan klasifikasi dan sistem konstruksi yang digunakan. Tebal pelat yang dihitung yaitu: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tebal pelat lunas;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tebal pelat alas;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tebal pelat alas dalam;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tebal penumpu alas;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tebal wrang pelat dan wrang kedap;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tebal pelat lajur bilga;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tebal pelat sisi;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tebal pelat lajur sisi atas;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tebal pelat geladak;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tebal pelat sekat; dan</w:t>
      </w:r>
    </w:p>
    <w:p w:rsidR="001C09DE" w:rsidRPr="003774D5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i/>
          <w:noProof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tebal pelat bangunan atas dan rumah geladak.</w:t>
      </w:r>
      <w:r w:rsidR="004B09A9" w:rsidRPr="000C7BB3">
        <w:rPr>
          <w:rFonts w:ascii="Arial" w:hAnsi="Arial" w:cs="Arial"/>
          <w:i/>
          <w:noProof/>
          <w:sz w:val="18"/>
          <w:szCs w:val="18"/>
        </w:rPr>
        <w:t>)</w:t>
      </w:r>
    </w:p>
    <w:p w:rsidR="00A00FCB" w:rsidRPr="003774D5" w:rsidRDefault="00A00FCB" w:rsidP="00A00FCB">
      <w:pPr>
        <w:pStyle w:val="text"/>
        <w:spacing w:before="0" w:after="0"/>
        <w:rPr>
          <w:noProof/>
        </w:rPr>
      </w:pPr>
    </w:p>
    <w:p w:rsidR="005D567C" w:rsidRPr="000C7BB3" w:rsidRDefault="00EC25A0" w:rsidP="00115CA4">
      <w:pPr>
        <w:pStyle w:val="Heading2"/>
        <w:rPr>
          <w:lang w:val="id-ID"/>
        </w:rPr>
      </w:pPr>
      <w:bookmarkStart w:id="27" w:name="_Toc18487122"/>
      <w:r w:rsidRPr="000C7BB3">
        <w:rPr>
          <w:lang w:val="id-ID"/>
        </w:rPr>
        <w:lastRenderedPageBreak/>
        <w:t xml:space="preserve">Perhitungan </w:t>
      </w:r>
      <w:r w:rsidR="00606D7D" w:rsidRPr="000C7BB3">
        <w:rPr>
          <w:lang w:val="en-US"/>
        </w:rPr>
        <w:t>Ukuran Konstruksi Penguat</w:t>
      </w:r>
      <w:bookmarkEnd w:id="27"/>
    </w:p>
    <w:p w:rsidR="00606D7D" w:rsidRPr="000C7BB3" w:rsidRDefault="00B67C86" w:rsidP="00A00FCB">
      <w:pPr>
        <w:pStyle w:val="text"/>
        <w:spacing w:before="0" w:after="0"/>
        <w:rPr>
          <w:rFonts w:ascii="Arial" w:hAnsi="Arial" w:cs="Arial"/>
          <w:i/>
          <w:noProof/>
          <w:sz w:val="18"/>
          <w:szCs w:val="18"/>
        </w:rPr>
      </w:pPr>
      <w:r w:rsidRPr="00C26310">
        <w:rPr>
          <w:i/>
          <w:noProof/>
          <w:lang w:val="en-US"/>
        </w:rPr>
        <w:t xml:space="preserve">   </w:t>
      </w:r>
      <w:r w:rsidR="004B09A9" w:rsidRPr="000C7BB3">
        <w:rPr>
          <w:rFonts w:ascii="Arial" w:hAnsi="Arial" w:cs="Arial"/>
          <w:i/>
          <w:noProof/>
          <w:sz w:val="18"/>
          <w:szCs w:val="18"/>
        </w:rPr>
        <w:t>(</w:t>
      </w:r>
      <w:r w:rsidR="00606D7D" w:rsidRPr="000C7BB3">
        <w:rPr>
          <w:rFonts w:ascii="Arial" w:hAnsi="Arial" w:cs="Arial"/>
          <w:i/>
          <w:noProof/>
          <w:sz w:val="18"/>
          <w:szCs w:val="18"/>
        </w:rPr>
        <w:t xml:space="preserve">Jelaskan dan hitung </w:t>
      </w:r>
      <w:r w:rsidR="00606D7D" w:rsidRPr="000C7BB3">
        <w:rPr>
          <w:rFonts w:ascii="Arial" w:hAnsi="Arial" w:cs="Arial"/>
          <w:i/>
          <w:noProof/>
          <w:sz w:val="18"/>
          <w:szCs w:val="18"/>
          <w:lang w:val="en-US"/>
        </w:rPr>
        <w:t>ukuran konstruksi penguat</w:t>
      </w:r>
      <w:r w:rsidR="00606D7D" w:rsidRPr="000C7BB3">
        <w:rPr>
          <w:rFonts w:ascii="Arial" w:hAnsi="Arial" w:cs="Arial"/>
          <w:i/>
          <w:noProof/>
          <w:sz w:val="18"/>
          <w:szCs w:val="18"/>
        </w:rPr>
        <w:t xml:space="preserve"> yang digunakan pada kapal berdasarkan hasil perhitungan beban untuk </w:t>
      </w:r>
      <w:r w:rsidR="00606D7D" w:rsidRPr="000C7BB3">
        <w:rPr>
          <w:rFonts w:ascii="Arial" w:hAnsi="Arial" w:cs="Arial"/>
          <w:i/>
          <w:noProof/>
          <w:sz w:val="18"/>
          <w:szCs w:val="18"/>
          <w:lang w:val="en-US"/>
        </w:rPr>
        <w:t>penguat</w:t>
      </w:r>
      <w:r w:rsidR="00606D7D" w:rsidRPr="000C7BB3">
        <w:rPr>
          <w:rFonts w:ascii="Arial" w:hAnsi="Arial" w:cs="Arial"/>
          <w:i/>
          <w:noProof/>
          <w:sz w:val="18"/>
          <w:szCs w:val="18"/>
        </w:rPr>
        <w:t xml:space="preserve">. </w:t>
      </w:r>
      <w:r w:rsidR="00606D7D" w:rsidRPr="000C7BB3">
        <w:rPr>
          <w:rFonts w:ascii="Arial" w:hAnsi="Arial" w:cs="Arial"/>
          <w:i/>
          <w:noProof/>
          <w:sz w:val="18"/>
          <w:szCs w:val="18"/>
          <w:lang w:val="en-US"/>
        </w:rPr>
        <w:t>Ukuran penguat</w:t>
      </w:r>
      <w:r w:rsidR="00606D7D" w:rsidRPr="000C7BB3">
        <w:rPr>
          <w:rFonts w:ascii="Arial" w:hAnsi="Arial" w:cs="Arial"/>
          <w:i/>
          <w:noProof/>
          <w:sz w:val="18"/>
          <w:szCs w:val="18"/>
        </w:rPr>
        <w:t xml:space="preserve"> dihitung berdasarkan peraturan klasifikasi dan sistem konstruksi yang digunakan. </w:t>
      </w:r>
      <w:r w:rsidR="00606D7D" w:rsidRPr="000C7BB3">
        <w:rPr>
          <w:rFonts w:ascii="Arial" w:hAnsi="Arial" w:cs="Arial"/>
          <w:i/>
          <w:noProof/>
          <w:sz w:val="18"/>
          <w:szCs w:val="18"/>
          <w:lang w:val="en-US"/>
        </w:rPr>
        <w:t>Ukuran penguat</w:t>
      </w:r>
      <w:r w:rsidR="00606D7D" w:rsidRPr="000C7BB3">
        <w:rPr>
          <w:rFonts w:ascii="Arial" w:hAnsi="Arial" w:cs="Arial"/>
          <w:i/>
          <w:noProof/>
          <w:sz w:val="18"/>
          <w:szCs w:val="18"/>
        </w:rPr>
        <w:t xml:space="preserve"> yang dihitung yaitu: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pembujur alas;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pembujur alas dalam;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penegar wrang pelat dan wrang kedap;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pembujur sisi;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pembujur geladak;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 xml:space="preserve">penegar </w:t>
      </w:r>
      <w:r w:rsidR="002150E9" w:rsidRPr="000C7BB3">
        <w:rPr>
          <w:rFonts w:ascii="Arial" w:hAnsi="Arial" w:cs="Arial"/>
          <w:i/>
          <w:noProof/>
          <w:sz w:val="18"/>
          <w:szCs w:val="18"/>
          <w:lang w:val="id-ID"/>
        </w:rPr>
        <w:t>sekat</w:t>
      </w: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pelintang sisi/gading besar;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pelintang geladak/balok besar;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penumpu geladak;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 xml:space="preserve">penumpu </w:t>
      </w:r>
      <w:r w:rsidR="002150E9" w:rsidRPr="000C7BB3">
        <w:rPr>
          <w:rFonts w:ascii="Arial" w:hAnsi="Arial" w:cs="Arial"/>
          <w:i/>
          <w:noProof/>
          <w:sz w:val="18"/>
          <w:szCs w:val="18"/>
          <w:lang w:val="id-ID"/>
        </w:rPr>
        <w:t>sekat;</w:t>
      </w: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gading kecil;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balok geladak;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gading alas;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gading balik/alas dalam;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pilar;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kantilever;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braket;</w:t>
      </w:r>
    </w:p>
    <w:p w:rsidR="00C24CBC" w:rsidRPr="000C7BB3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rFonts w:ascii="Arial" w:hAnsi="Arial" w:cs="Arial"/>
          <w:i/>
          <w:noProof/>
          <w:sz w:val="18"/>
          <w:szCs w:val="18"/>
          <w:lang w:val="id-ID"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senta sisi; dan</w:t>
      </w:r>
    </w:p>
    <w:p w:rsidR="005D567C" w:rsidRPr="003774D5" w:rsidRDefault="00C24CBC" w:rsidP="00C24CBC">
      <w:pPr>
        <w:numPr>
          <w:ilvl w:val="1"/>
          <w:numId w:val="3"/>
        </w:numPr>
        <w:tabs>
          <w:tab w:val="clear" w:pos="1440"/>
          <w:tab w:val="left" w:pos="720"/>
          <w:tab w:val="left" w:pos="3402"/>
        </w:tabs>
        <w:spacing w:line="360" w:lineRule="auto"/>
        <w:ind w:left="709" w:hanging="283"/>
        <w:jc w:val="both"/>
        <w:rPr>
          <w:i/>
          <w:noProof/>
        </w:rPr>
      </w:pPr>
      <w:r w:rsidRPr="000C7BB3">
        <w:rPr>
          <w:rFonts w:ascii="Arial" w:hAnsi="Arial" w:cs="Arial"/>
          <w:i/>
          <w:noProof/>
          <w:sz w:val="18"/>
          <w:szCs w:val="18"/>
          <w:lang w:val="id-ID"/>
        </w:rPr>
        <w:t>konstruksi lain yang diperlukan.</w:t>
      </w:r>
      <w:r w:rsidR="00606D7D" w:rsidRPr="000C7BB3">
        <w:rPr>
          <w:rFonts w:ascii="Arial" w:hAnsi="Arial" w:cs="Arial"/>
          <w:i/>
          <w:noProof/>
          <w:sz w:val="18"/>
          <w:szCs w:val="18"/>
          <w:lang w:val="id-ID"/>
        </w:rPr>
        <w:t>.</w:t>
      </w:r>
      <w:r w:rsidR="004B09A9" w:rsidRPr="000C7BB3">
        <w:rPr>
          <w:rFonts w:ascii="Arial" w:hAnsi="Arial" w:cs="Arial"/>
          <w:i/>
          <w:noProof/>
          <w:sz w:val="18"/>
          <w:szCs w:val="18"/>
        </w:rPr>
        <w:t>)</w:t>
      </w:r>
    </w:p>
    <w:p w:rsidR="00A00FCB" w:rsidRPr="003774D5" w:rsidRDefault="00A00FCB" w:rsidP="00A00FCB">
      <w:pPr>
        <w:pStyle w:val="text"/>
        <w:spacing w:before="0" w:after="0"/>
        <w:rPr>
          <w:noProof/>
        </w:rPr>
      </w:pPr>
    </w:p>
    <w:p w:rsidR="00AE400F" w:rsidRPr="000C7BB3" w:rsidRDefault="0099406C" w:rsidP="00A00FCB">
      <w:pPr>
        <w:pStyle w:val="Heading2"/>
        <w:rPr>
          <w:lang w:val="id-ID"/>
        </w:rPr>
      </w:pPr>
      <w:bookmarkStart w:id="28" w:name="_Toc18487123"/>
      <w:r w:rsidRPr="000C7BB3">
        <w:rPr>
          <w:lang w:val="en-US"/>
        </w:rPr>
        <w:t>Perhitungan Kekuatan Memanjang Kapal</w:t>
      </w:r>
      <w:bookmarkEnd w:id="28"/>
    </w:p>
    <w:p w:rsidR="00AE400F" w:rsidRPr="003774D5" w:rsidRDefault="00B67C86" w:rsidP="00A00FCB">
      <w:pPr>
        <w:pStyle w:val="text"/>
        <w:spacing w:before="0" w:after="0"/>
        <w:rPr>
          <w:i/>
          <w:noProof/>
        </w:rPr>
      </w:pPr>
      <w:r w:rsidRPr="00C26310">
        <w:rPr>
          <w:i/>
          <w:noProof/>
          <w:lang w:val="en-US"/>
        </w:rPr>
        <w:t xml:space="preserve">   </w:t>
      </w:r>
      <w:r w:rsidR="00240DA0" w:rsidRPr="000C7BB3">
        <w:rPr>
          <w:rFonts w:ascii="Arial" w:hAnsi="Arial" w:cs="Arial"/>
          <w:i/>
          <w:noProof/>
          <w:sz w:val="18"/>
          <w:szCs w:val="18"/>
        </w:rPr>
        <w:t>(</w:t>
      </w:r>
      <w:r w:rsidR="008561E1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Uraikan secara </w:t>
      </w:r>
      <w:r w:rsidR="00BE50CF" w:rsidRPr="000C7BB3">
        <w:rPr>
          <w:rFonts w:ascii="Arial" w:hAnsi="Arial" w:cs="Arial"/>
          <w:i/>
          <w:noProof/>
          <w:sz w:val="18"/>
          <w:szCs w:val="18"/>
          <w:lang w:val="en-US"/>
        </w:rPr>
        <w:t>umum</w:t>
      </w:r>
      <w:r w:rsidR="008561E1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 mengenai </w:t>
      </w:r>
      <w:r w:rsidR="0099406C" w:rsidRPr="000C7BB3">
        <w:rPr>
          <w:rFonts w:ascii="Arial" w:hAnsi="Arial" w:cs="Arial"/>
          <w:i/>
          <w:noProof/>
          <w:sz w:val="18"/>
          <w:szCs w:val="18"/>
          <w:lang w:val="en-US"/>
        </w:rPr>
        <w:t>kekuatan memanjang</w:t>
      </w:r>
      <w:r w:rsidR="008561E1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 kapal</w:t>
      </w:r>
      <w:r w:rsidR="008561E1" w:rsidRPr="000C7BB3">
        <w:rPr>
          <w:rFonts w:ascii="Arial" w:hAnsi="Arial" w:cs="Arial"/>
          <w:i/>
          <w:noProof/>
          <w:sz w:val="18"/>
          <w:szCs w:val="18"/>
        </w:rPr>
        <w:t>.</w:t>
      </w:r>
      <w:r w:rsidR="00240DA0" w:rsidRPr="000C7BB3">
        <w:rPr>
          <w:rFonts w:ascii="Arial" w:hAnsi="Arial" w:cs="Arial"/>
          <w:i/>
          <w:noProof/>
          <w:sz w:val="18"/>
          <w:szCs w:val="18"/>
        </w:rPr>
        <w:t>)</w:t>
      </w:r>
    </w:p>
    <w:p w:rsidR="00A00FCB" w:rsidRPr="003774D5" w:rsidRDefault="00A00FCB" w:rsidP="00A00FCB">
      <w:pPr>
        <w:pStyle w:val="text"/>
        <w:spacing w:before="0" w:after="0"/>
        <w:rPr>
          <w:noProof/>
        </w:rPr>
      </w:pPr>
    </w:p>
    <w:p w:rsidR="00570CE4" w:rsidRPr="000C7BB3" w:rsidRDefault="00570CE4" w:rsidP="00570CE4">
      <w:pPr>
        <w:pStyle w:val="Heading3"/>
        <w:ind w:left="851" w:hanging="851"/>
      </w:pPr>
      <w:bookmarkStart w:id="29" w:name="_Toc18487124"/>
      <w:r w:rsidRPr="000C7BB3">
        <w:t xml:space="preserve">Perhitungan </w:t>
      </w:r>
      <w:r w:rsidR="000414F3" w:rsidRPr="000C7BB3">
        <w:t xml:space="preserve">Distribusi </w:t>
      </w:r>
      <w:r w:rsidRPr="000C7BB3">
        <w:t>Berat Kapal</w:t>
      </w:r>
      <w:bookmarkEnd w:id="29"/>
    </w:p>
    <w:p w:rsidR="00570CE4" w:rsidRPr="003774D5" w:rsidRDefault="00B67C86" w:rsidP="00570CE4">
      <w:pPr>
        <w:pStyle w:val="text"/>
        <w:spacing w:before="0" w:after="0"/>
        <w:rPr>
          <w:i/>
          <w:noProof/>
        </w:rPr>
      </w:pPr>
      <w:r w:rsidRPr="00C26310">
        <w:rPr>
          <w:i/>
          <w:noProof/>
          <w:lang w:val="en-US"/>
        </w:rPr>
        <w:t xml:space="preserve">   </w:t>
      </w:r>
      <w:r w:rsidR="00570CE4" w:rsidRPr="000C7BB3">
        <w:rPr>
          <w:rFonts w:ascii="Arial" w:hAnsi="Arial" w:cs="Arial"/>
          <w:i/>
          <w:noProof/>
          <w:sz w:val="18"/>
          <w:szCs w:val="18"/>
        </w:rPr>
        <w:t>(</w:t>
      </w:r>
      <w:r w:rsidR="008561E1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Jelaskan dan hitung </w:t>
      </w:r>
      <w:r w:rsidR="000414F3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distribusi </w:t>
      </w:r>
      <w:r w:rsidR="008561E1" w:rsidRPr="000C7BB3">
        <w:rPr>
          <w:rFonts w:ascii="Arial" w:hAnsi="Arial" w:cs="Arial"/>
          <w:i/>
          <w:noProof/>
          <w:sz w:val="18"/>
          <w:szCs w:val="18"/>
          <w:lang w:val="en-US"/>
        </w:rPr>
        <w:t>b</w:t>
      </w:r>
      <w:r w:rsidR="00570CE4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erat </w:t>
      </w:r>
      <w:r w:rsidR="00C24CBC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lambung </w:t>
      </w:r>
      <w:r w:rsidR="00570CE4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kapal </w:t>
      </w:r>
      <w:r w:rsidR="005725D0">
        <w:rPr>
          <w:rFonts w:ascii="Arial" w:hAnsi="Arial" w:cs="Arial"/>
          <w:i/>
          <w:noProof/>
          <w:sz w:val="18"/>
          <w:szCs w:val="18"/>
          <w:lang w:val="en-US"/>
        </w:rPr>
        <w:t>berdasarkan data berat dari DK</w:t>
      </w:r>
      <w:r w:rsidR="000414F3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 dengan menyesuaikan bentuk </w:t>
      </w:r>
      <w:r w:rsidR="00BF45BE" w:rsidRPr="000C7BB3">
        <w:rPr>
          <w:rFonts w:ascii="Arial" w:hAnsi="Arial" w:cs="Arial"/>
          <w:i/>
          <w:noProof/>
          <w:sz w:val="18"/>
          <w:szCs w:val="18"/>
          <w:lang w:val="en-US"/>
        </w:rPr>
        <w:t>Curve Sectional Area (CSA)</w:t>
      </w:r>
      <w:r w:rsidR="00C24CBC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 dan trapesium</w:t>
      </w:r>
      <w:r w:rsidR="00570CE4" w:rsidRPr="000C7BB3">
        <w:rPr>
          <w:rFonts w:ascii="Arial" w:hAnsi="Arial" w:cs="Arial"/>
          <w:i/>
          <w:noProof/>
          <w:sz w:val="18"/>
          <w:szCs w:val="18"/>
        </w:rPr>
        <w:t>.)</w:t>
      </w:r>
    </w:p>
    <w:p w:rsidR="00570CE4" w:rsidRPr="003774D5" w:rsidRDefault="00570CE4" w:rsidP="00A00FCB">
      <w:pPr>
        <w:pStyle w:val="text"/>
        <w:spacing w:before="0" w:after="0"/>
        <w:rPr>
          <w:noProof/>
        </w:rPr>
      </w:pPr>
    </w:p>
    <w:p w:rsidR="00570CE4" w:rsidRPr="000C7BB3" w:rsidRDefault="00570CE4" w:rsidP="00570CE4">
      <w:pPr>
        <w:pStyle w:val="Heading3"/>
        <w:ind w:left="851" w:hanging="851"/>
      </w:pPr>
      <w:bookmarkStart w:id="30" w:name="_Toc18487125"/>
      <w:r w:rsidRPr="000C7BB3">
        <w:t xml:space="preserve">Perhitungan </w:t>
      </w:r>
      <w:r w:rsidR="000414F3" w:rsidRPr="000C7BB3">
        <w:t>Gaya Tekan ke Atas</w:t>
      </w:r>
      <w:bookmarkEnd w:id="30"/>
    </w:p>
    <w:p w:rsidR="00570CE4" w:rsidRPr="003774D5" w:rsidRDefault="00B67C86" w:rsidP="00570CE4">
      <w:pPr>
        <w:pStyle w:val="text"/>
        <w:spacing w:before="0" w:after="0"/>
        <w:rPr>
          <w:i/>
          <w:noProof/>
        </w:rPr>
      </w:pPr>
      <w:r w:rsidRPr="00C26310">
        <w:rPr>
          <w:i/>
          <w:noProof/>
          <w:lang w:val="en-US"/>
        </w:rPr>
        <w:t xml:space="preserve">   </w:t>
      </w:r>
      <w:r w:rsidR="00570CE4" w:rsidRPr="000C7BB3">
        <w:rPr>
          <w:rFonts w:ascii="Arial" w:hAnsi="Arial" w:cs="Arial"/>
          <w:i/>
          <w:noProof/>
          <w:sz w:val="18"/>
          <w:szCs w:val="18"/>
        </w:rPr>
        <w:t>(</w:t>
      </w:r>
      <w:r w:rsidR="008561E1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Jelaskan dan hitung </w:t>
      </w:r>
      <w:r w:rsidR="000414F3" w:rsidRPr="000C7BB3">
        <w:rPr>
          <w:rFonts w:ascii="Arial" w:hAnsi="Arial" w:cs="Arial"/>
          <w:i/>
          <w:noProof/>
          <w:sz w:val="18"/>
          <w:szCs w:val="18"/>
          <w:lang w:val="en-US"/>
        </w:rPr>
        <w:t>distribusi gaya tekan ke atas</w:t>
      </w:r>
      <w:r w:rsidR="00570CE4" w:rsidRPr="000C7BB3">
        <w:rPr>
          <w:rFonts w:ascii="Arial" w:hAnsi="Arial" w:cs="Arial"/>
          <w:i/>
          <w:noProof/>
          <w:sz w:val="18"/>
          <w:szCs w:val="18"/>
        </w:rPr>
        <w:t>.)</w:t>
      </w:r>
    </w:p>
    <w:p w:rsidR="00570CE4" w:rsidRPr="003774D5" w:rsidRDefault="00570CE4" w:rsidP="00A00FCB">
      <w:pPr>
        <w:pStyle w:val="text"/>
        <w:spacing w:before="0" w:after="0"/>
        <w:rPr>
          <w:noProof/>
        </w:rPr>
      </w:pPr>
    </w:p>
    <w:p w:rsidR="00570CE4" w:rsidRPr="000C7BB3" w:rsidRDefault="000414F3" w:rsidP="00570CE4">
      <w:pPr>
        <w:pStyle w:val="Heading3"/>
        <w:ind w:left="851" w:hanging="851"/>
      </w:pPr>
      <w:bookmarkStart w:id="31" w:name="_Toc18487126"/>
      <w:r w:rsidRPr="000C7BB3">
        <w:t>Perhitungan Selisih Gaya Tekan ke Atas dan Berat Kapal</w:t>
      </w:r>
      <w:bookmarkEnd w:id="31"/>
    </w:p>
    <w:p w:rsidR="00570CE4" w:rsidRPr="003774D5" w:rsidRDefault="00B67C86" w:rsidP="00570CE4">
      <w:pPr>
        <w:pStyle w:val="text"/>
        <w:spacing w:before="0" w:after="0"/>
        <w:rPr>
          <w:i/>
          <w:noProof/>
        </w:rPr>
      </w:pPr>
      <w:r w:rsidRPr="00C26310">
        <w:rPr>
          <w:i/>
          <w:noProof/>
          <w:lang w:val="en-US"/>
        </w:rPr>
        <w:t xml:space="preserve">   </w:t>
      </w:r>
      <w:r w:rsidR="00570CE4" w:rsidRPr="000C7BB3">
        <w:rPr>
          <w:rFonts w:ascii="Arial" w:hAnsi="Arial" w:cs="Arial"/>
          <w:i/>
          <w:noProof/>
          <w:sz w:val="18"/>
          <w:szCs w:val="18"/>
        </w:rPr>
        <w:t>(</w:t>
      </w:r>
      <w:r w:rsidR="008561E1" w:rsidRPr="000C7BB3">
        <w:rPr>
          <w:rFonts w:ascii="Arial" w:hAnsi="Arial" w:cs="Arial"/>
          <w:i/>
          <w:noProof/>
          <w:sz w:val="18"/>
          <w:szCs w:val="18"/>
          <w:lang w:val="en-US"/>
        </w:rPr>
        <w:t>H</w:t>
      </w:r>
      <w:r w:rsidR="008561E1" w:rsidRPr="000C7BB3">
        <w:rPr>
          <w:rFonts w:ascii="Arial" w:hAnsi="Arial" w:cs="Arial"/>
          <w:i/>
          <w:noProof/>
          <w:sz w:val="18"/>
          <w:szCs w:val="18"/>
        </w:rPr>
        <w:t>itung</w:t>
      </w:r>
      <w:r w:rsidR="00BE50CF" w:rsidRPr="000C7BB3">
        <w:rPr>
          <w:rFonts w:ascii="Arial" w:hAnsi="Arial" w:cs="Arial"/>
          <w:i/>
          <w:noProof/>
          <w:sz w:val="18"/>
          <w:szCs w:val="18"/>
          <w:lang w:val="en-US"/>
        </w:rPr>
        <w:t>lah</w:t>
      </w:r>
      <w:r w:rsidR="008561E1" w:rsidRPr="000C7BB3">
        <w:rPr>
          <w:rFonts w:ascii="Arial" w:hAnsi="Arial" w:cs="Arial"/>
          <w:i/>
          <w:noProof/>
          <w:sz w:val="18"/>
          <w:szCs w:val="18"/>
        </w:rPr>
        <w:t xml:space="preserve"> </w:t>
      </w:r>
      <w:r w:rsidR="00C24CBC" w:rsidRPr="000C7BB3">
        <w:rPr>
          <w:rFonts w:ascii="Arial" w:hAnsi="Arial" w:cs="Arial"/>
          <w:i/>
          <w:noProof/>
          <w:sz w:val="18"/>
          <w:szCs w:val="18"/>
          <w:lang w:val="en-US"/>
        </w:rPr>
        <w:t>beban (</w:t>
      </w:r>
      <w:r w:rsidR="000414F3" w:rsidRPr="000C7BB3">
        <w:rPr>
          <w:rFonts w:ascii="Arial" w:hAnsi="Arial" w:cs="Arial"/>
          <w:i/>
          <w:noProof/>
          <w:sz w:val="18"/>
          <w:szCs w:val="18"/>
          <w:lang w:val="en-US"/>
        </w:rPr>
        <w:t>selisih distribusi gaya tekan ke atas dengan distribusi berat kapal</w:t>
      </w:r>
      <w:r w:rsidR="00C24CBC" w:rsidRPr="000C7BB3">
        <w:rPr>
          <w:rFonts w:ascii="Arial" w:hAnsi="Arial" w:cs="Arial"/>
          <w:i/>
          <w:noProof/>
          <w:sz w:val="18"/>
          <w:szCs w:val="18"/>
          <w:lang w:val="en-US"/>
        </w:rPr>
        <w:t>)</w:t>
      </w:r>
      <w:r w:rsidR="000414F3" w:rsidRPr="000C7BB3">
        <w:rPr>
          <w:rFonts w:ascii="Arial" w:hAnsi="Arial" w:cs="Arial"/>
          <w:i/>
          <w:noProof/>
          <w:sz w:val="18"/>
          <w:szCs w:val="18"/>
          <w:lang w:val="en-US"/>
        </w:rPr>
        <w:t>.</w:t>
      </w:r>
      <w:r w:rsidR="00570CE4" w:rsidRPr="000C7BB3">
        <w:rPr>
          <w:rFonts w:ascii="Arial" w:hAnsi="Arial" w:cs="Arial"/>
          <w:i/>
          <w:noProof/>
          <w:sz w:val="18"/>
          <w:szCs w:val="18"/>
        </w:rPr>
        <w:t>)</w:t>
      </w:r>
    </w:p>
    <w:p w:rsidR="00570CE4" w:rsidRPr="003774D5" w:rsidRDefault="00570CE4" w:rsidP="00A00FCB">
      <w:pPr>
        <w:pStyle w:val="text"/>
        <w:spacing w:before="0" w:after="0"/>
        <w:rPr>
          <w:noProof/>
        </w:rPr>
      </w:pPr>
    </w:p>
    <w:p w:rsidR="00F83354" w:rsidRPr="000C7BB3" w:rsidRDefault="000414F3" w:rsidP="000414F3">
      <w:pPr>
        <w:pStyle w:val="Heading3"/>
        <w:ind w:left="851" w:hanging="851"/>
        <w:rPr>
          <w:lang w:val="en-US"/>
        </w:rPr>
      </w:pPr>
      <w:bookmarkStart w:id="32" w:name="_Toc18487127"/>
      <w:r w:rsidRPr="000C7BB3">
        <w:lastRenderedPageBreak/>
        <w:t>Perhitungan</w:t>
      </w:r>
      <w:r w:rsidRPr="000C7BB3">
        <w:rPr>
          <w:lang w:val="en-US"/>
        </w:rPr>
        <w:t xml:space="preserve"> Gaya Lintang dan </w:t>
      </w:r>
      <w:r w:rsidR="00C24CBC" w:rsidRPr="000C7BB3">
        <w:rPr>
          <w:lang w:val="en-US"/>
        </w:rPr>
        <w:t>Momen Lengkung Vertikal</w:t>
      </w:r>
      <w:bookmarkEnd w:id="32"/>
    </w:p>
    <w:p w:rsidR="00F83354" w:rsidRPr="003774D5" w:rsidRDefault="00B67C86" w:rsidP="00F83354">
      <w:pPr>
        <w:pStyle w:val="text"/>
        <w:spacing w:before="0" w:after="0"/>
        <w:rPr>
          <w:i/>
          <w:noProof/>
        </w:rPr>
      </w:pPr>
      <w:r w:rsidRPr="00C26310">
        <w:rPr>
          <w:i/>
          <w:noProof/>
          <w:lang w:val="en-US"/>
        </w:rPr>
        <w:t xml:space="preserve">   </w:t>
      </w:r>
      <w:r w:rsidR="00F83354" w:rsidRPr="000C7BB3">
        <w:rPr>
          <w:rFonts w:ascii="Arial" w:hAnsi="Arial" w:cs="Arial"/>
          <w:i/>
          <w:noProof/>
          <w:sz w:val="18"/>
          <w:szCs w:val="18"/>
        </w:rPr>
        <w:t>(</w:t>
      </w:r>
      <w:r w:rsidR="000414F3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Jelaskan dan hitung distribusi gaya lintang dan </w:t>
      </w:r>
      <w:r w:rsidR="00C24CBC" w:rsidRPr="000C7BB3">
        <w:rPr>
          <w:rFonts w:ascii="Arial" w:hAnsi="Arial" w:cs="Arial"/>
          <w:i/>
          <w:noProof/>
          <w:sz w:val="18"/>
          <w:szCs w:val="18"/>
          <w:lang w:val="en-US"/>
        </w:rPr>
        <w:t>momen lengkung vertikal</w:t>
      </w:r>
      <w:r w:rsidR="000414F3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 kapal</w:t>
      </w:r>
      <w:r w:rsidR="00A16775" w:rsidRPr="000C7BB3">
        <w:rPr>
          <w:rFonts w:ascii="Arial" w:hAnsi="Arial" w:cs="Arial"/>
          <w:i/>
          <w:noProof/>
          <w:sz w:val="18"/>
          <w:szCs w:val="18"/>
          <w:lang w:val="en-US"/>
        </w:rPr>
        <w:t>.</w:t>
      </w:r>
      <w:r w:rsidR="000414F3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 Jika hasil perhitungan perlu dilakukan koreksi, jelaskan dan hitung koreksinya.</w:t>
      </w:r>
      <w:r w:rsidR="00F83354" w:rsidRPr="000C7BB3">
        <w:rPr>
          <w:rFonts w:ascii="Arial" w:hAnsi="Arial" w:cs="Arial"/>
          <w:i/>
          <w:noProof/>
          <w:sz w:val="18"/>
          <w:szCs w:val="18"/>
        </w:rPr>
        <w:t>)</w:t>
      </w:r>
    </w:p>
    <w:p w:rsidR="00F83354" w:rsidRPr="003774D5" w:rsidRDefault="00F83354" w:rsidP="00F83354">
      <w:pPr>
        <w:pStyle w:val="text"/>
        <w:spacing w:before="0" w:after="0"/>
      </w:pPr>
    </w:p>
    <w:p w:rsidR="00EE1BAB" w:rsidRPr="000C7BB3" w:rsidRDefault="00EE1BAB" w:rsidP="00F83354">
      <w:pPr>
        <w:pStyle w:val="Heading3"/>
        <w:ind w:left="851" w:hanging="851"/>
        <w:rPr>
          <w:lang w:val="id-ID"/>
        </w:rPr>
      </w:pPr>
      <w:bookmarkStart w:id="33" w:name="_Toc18487128"/>
      <w:r w:rsidRPr="000C7BB3">
        <w:rPr>
          <w:lang w:val="id-ID"/>
        </w:rPr>
        <w:t xml:space="preserve">Perhitungan </w:t>
      </w:r>
      <w:r w:rsidR="000414F3" w:rsidRPr="000C7BB3">
        <w:rPr>
          <w:lang w:val="en-US"/>
        </w:rPr>
        <w:t>Momen Inersia Penampang Melintang Kapal</w:t>
      </w:r>
      <w:bookmarkEnd w:id="33"/>
    </w:p>
    <w:p w:rsidR="00E25F5B" w:rsidRPr="003774D5" w:rsidRDefault="00B67C86" w:rsidP="00240DA0">
      <w:pPr>
        <w:pStyle w:val="text"/>
        <w:spacing w:before="0" w:after="0"/>
        <w:rPr>
          <w:i/>
          <w:noProof/>
          <w:lang w:val="en-US"/>
        </w:rPr>
      </w:pPr>
      <w:r w:rsidRPr="00C26310">
        <w:rPr>
          <w:i/>
          <w:noProof/>
          <w:lang w:val="en-US"/>
        </w:rPr>
        <w:t xml:space="preserve">   </w:t>
      </w:r>
      <w:r w:rsidR="00240DA0" w:rsidRPr="000C7BB3">
        <w:rPr>
          <w:rFonts w:ascii="Arial" w:hAnsi="Arial" w:cs="Arial"/>
          <w:i/>
          <w:noProof/>
          <w:sz w:val="18"/>
          <w:szCs w:val="18"/>
        </w:rPr>
        <w:t>(</w:t>
      </w:r>
      <w:r w:rsidR="000414F3" w:rsidRPr="000C7BB3">
        <w:rPr>
          <w:rFonts w:ascii="Arial" w:hAnsi="Arial" w:cs="Arial"/>
          <w:i/>
          <w:noProof/>
          <w:sz w:val="18"/>
          <w:szCs w:val="18"/>
          <w:lang w:val="en-US"/>
        </w:rPr>
        <w:t>Jelaskan dan hitung momen inersia penampang melintang kapal berdasarkan ukuran konstruksi kapal yang telah didesain sebelumnya</w:t>
      </w:r>
      <w:r w:rsidR="00570CE4" w:rsidRPr="000C7BB3">
        <w:rPr>
          <w:rFonts w:ascii="Arial" w:hAnsi="Arial" w:cs="Arial"/>
          <w:i/>
          <w:noProof/>
          <w:sz w:val="18"/>
          <w:szCs w:val="18"/>
          <w:lang w:val="en-US"/>
        </w:rPr>
        <w:t>.)</w:t>
      </w:r>
    </w:p>
    <w:p w:rsidR="00A00FCB" w:rsidRPr="003774D5" w:rsidRDefault="00A00FCB" w:rsidP="00A00FCB">
      <w:pPr>
        <w:pStyle w:val="text"/>
        <w:spacing w:before="0" w:after="0"/>
        <w:rPr>
          <w:noProof/>
        </w:rPr>
      </w:pPr>
    </w:p>
    <w:p w:rsidR="00915A35" w:rsidRPr="000C7BB3" w:rsidRDefault="000414F3" w:rsidP="00F83354">
      <w:pPr>
        <w:pStyle w:val="Heading3"/>
        <w:ind w:left="851" w:hanging="851"/>
        <w:rPr>
          <w:i/>
          <w:lang w:val="id-ID"/>
        </w:rPr>
      </w:pPr>
      <w:bookmarkStart w:id="34" w:name="_Toc18487129"/>
      <w:r w:rsidRPr="000C7BB3">
        <w:rPr>
          <w:lang w:val="en-US"/>
        </w:rPr>
        <w:t>Perhitungan Tegangan Maksimum Kapal</w:t>
      </w:r>
      <w:bookmarkEnd w:id="34"/>
    </w:p>
    <w:p w:rsidR="00915A35" w:rsidRPr="003774D5" w:rsidRDefault="00B67C86" w:rsidP="004E3E53">
      <w:pPr>
        <w:spacing w:line="360" w:lineRule="auto"/>
        <w:ind w:firstLine="680"/>
        <w:jc w:val="both"/>
        <w:rPr>
          <w:i/>
          <w:noProof/>
          <w:lang w:val="id-ID"/>
        </w:rPr>
      </w:pPr>
      <w:r w:rsidRPr="00C26310">
        <w:rPr>
          <w:i/>
          <w:noProof/>
        </w:rPr>
        <w:t xml:space="preserve">   </w:t>
      </w:r>
      <w:r w:rsidR="00240DA0" w:rsidRPr="000C7BB3">
        <w:rPr>
          <w:rFonts w:ascii="Arial" w:hAnsi="Arial" w:cs="Arial"/>
          <w:i/>
          <w:noProof/>
          <w:sz w:val="18"/>
          <w:szCs w:val="18"/>
          <w:lang w:val="id-ID"/>
        </w:rPr>
        <w:t>(</w:t>
      </w:r>
      <w:r w:rsidR="000414F3" w:rsidRPr="000C7BB3">
        <w:rPr>
          <w:rFonts w:ascii="Arial" w:hAnsi="Arial" w:cs="Arial"/>
          <w:i/>
          <w:noProof/>
          <w:sz w:val="18"/>
          <w:szCs w:val="18"/>
        </w:rPr>
        <w:t xml:space="preserve">Jelaskan dan hitung nilai tegangan maksimum pada bagian tengah kapal untuk tegangan di geladak dan tegangan di alas. Perhitungan dilakukan </w:t>
      </w:r>
      <w:r w:rsidR="00170A6C" w:rsidRPr="000C7BB3">
        <w:rPr>
          <w:rFonts w:ascii="Arial" w:hAnsi="Arial" w:cs="Arial"/>
          <w:i/>
          <w:noProof/>
          <w:sz w:val="18"/>
          <w:szCs w:val="18"/>
          <w:lang w:val="id-ID"/>
        </w:rPr>
        <w:t xml:space="preserve">sesuai </w:t>
      </w:r>
      <w:r w:rsidR="000414F3" w:rsidRPr="000C7BB3">
        <w:rPr>
          <w:rFonts w:ascii="Arial" w:hAnsi="Arial" w:cs="Arial"/>
          <w:i/>
          <w:noProof/>
          <w:sz w:val="18"/>
          <w:szCs w:val="18"/>
        </w:rPr>
        <w:t>aturan BKI</w:t>
      </w:r>
      <w:r w:rsidR="00170A6C" w:rsidRPr="000C7BB3">
        <w:rPr>
          <w:rFonts w:ascii="Arial" w:hAnsi="Arial" w:cs="Arial"/>
          <w:i/>
          <w:noProof/>
          <w:sz w:val="18"/>
          <w:szCs w:val="18"/>
          <w:lang w:val="id-ID"/>
        </w:rPr>
        <w:t>.</w:t>
      </w:r>
      <w:r w:rsidR="00240DA0" w:rsidRPr="000C7BB3">
        <w:rPr>
          <w:rFonts w:ascii="Arial" w:hAnsi="Arial" w:cs="Arial"/>
          <w:i/>
          <w:noProof/>
          <w:sz w:val="18"/>
          <w:szCs w:val="18"/>
          <w:lang w:val="id-ID"/>
        </w:rPr>
        <w:t>)</w:t>
      </w:r>
    </w:p>
    <w:p w:rsidR="00C24CBC" w:rsidRPr="003774D5" w:rsidRDefault="00C24CBC" w:rsidP="00C24CBC">
      <w:pPr>
        <w:pStyle w:val="text"/>
        <w:spacing w:before="0" w:after="0"/>
        <w:rPr>
          <w:noProof/>
        </w:rPr>
      </w:pPr>
    </w:p>
    <w:p w:rsidR="00C24CBC" w:rsidRPr="000C7BB3" w:rsidRDefault="00C24CBC" w:rsidP="00C24CBC">
      <w:pPr>
        <w:pStyle w:val="Heading3"/>
        <w:ind w:left="851" w:hanging="851"/>
        <w:rPr>
          <w:szCs w:val="24"/>
          <w:lang w:val="en-US"/>
        </w:rPr>
      </w:pPr>
      <w:bookmarkStart w:id="35" w:name="_Toc18487130"/>
      <w:r w:rsidRPr="000C7BB3">
        <w:rPr>
          <w:lang w:val="en-US"/>
        </w:rPr>
        <w:t>Pemeriksaan Kekuatan Memanjang</w:t>
      </w:r>
      <w:bookmarkEnd w:id="35"/>
    </w:p>
    <w:p w:rsidR="00A00FCB" w:rsidRPr="003774D5" w:rsidRDefault="00B67C86" w:rsidP="00C24CBC">
      <w:pPr>
        <w:pStyle w:val="text"/>
        <w:spacing w:before="0" w:after="0"/>
        <w:rPr>
          <w:i/>
          <w:noProof/>
        </w:rPr>
      </w:pPr>
      <w:r w:rsidRPr="00C26310">
        <w:rPr>
          <w:i/>
          <w:noProof/>
          <w:lang w:val="en-US"/>
        </w:rPr>
        <w:t xml:space="preserve">   </w:t>
      </w:r>
      <w:r w:rsidR="00C24CBC" w:rsidRPr="000C7BB3">
        <w:rPr>
          <w:rFonts w:ascii="Arial" w:hAnsi="Arial" w:cs="Arial"/>
          <w:i/>
          <w:noProof/>
          <w:sz w:val="18"/>
          <w:szCs w:val="18"/>
        </w:rPr>
        <w:t>(</w:t>
      </w:r>
      <w:r w:rsidR="00C24CBC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Periksa hasil perhitungan kekuatan memanjang </w:t>
      </w:r>
      <w:r w:rsidR="00C24CBC" w:rsidRPr="000C7BB3">
        <w:rPr>
          <w:rFonts w:ascii="Arial" w:hAnsi="Arial" w:cs="Arial"/>
          <w:i/>
          <w:noProof/>
          <w:sz w:val="18"/>
          <w:szCs w:val="18"/>
        </w:rPr>
        <w:t>pada bagian tengah kapal untuk tegangan di geladak dan tegangan di alas, berdasarkan aturan BKI.)</w:t>
      </w:r>
    </w:p>
    <w:p w:rsidR="00C24CBC" w:rsidRPr="003774D5" w:rsidRDefault="00C24CBC" w:rsidP="00C24CBC">
      <w:pPr>
        <w:pStyle w:val="text"/>
        <w:spacing w:before="0" w:after="0"/>
        <w:rPr>
          <w:noProof/>
        </w:rPr>
      </w:pPr>
    </w:p>
    <w:p w:rsidR="00BC0DFA" w:rsidRPr="003774D5" w:rsidRDefault="00BC0DFA" w:rsidP="00A00FCB">
      <w:pPr>
        <w:spacing w:line="360" w:lineRule="auto"/>
        <w:ind w:firstLine="680"/>
        <w:jc w:val="both"/>
        <w:rPr>
          <w:noProof/>
          <w:lang w:val="id-ID"/>
        </w:rPr>
      </w:pPr>
    </w:p>
    <w:p w:rsidR="00BC0DFA" w:rsidRPr="000C7BB3" w:rsidRDefault="00BC0DFA" w:rsidP="00A00FCB">
      <w:pPr>
        <w:spacing w:line="360" w:lineRule="auto"/>
        <w:ind w:firstLine="680"/>
        <w:jc w:val="both"/>
        <w:rPr>
          <w:noProof/>
          <w:lang w:val="id-ID"/>
        </w:rPr>
        <w:sectPr w:rsidR="00BC0DFA" w:rsidRPr="000C7BB3" w:rsidSect="00A26FC3">
          <w:headerReference w:type="even" r:id="rId22"/>
          <w:footerReference w:type="first" r:id="rId23"/>
          <w:pgSz w:w="11907" w:h="16840" w:code="9"/>
          <w:pgMar w:top="1701" w:right="1134" w:bottom="1418" w:left="1701" w:header="454" w:footer="1020" w:gutter="0"/>
          <w:cols w:space="708"/>
          <w:titlePg/>
          <w:docGrid w:linePitch="360"/>
        </w:sectPr>
      </w:pPr>
    </w:p>
    <w:p w:rsidR="00A934BB" w:rsidRPr="000C7BB3" w:rsidRDefault="00D64BA3" w:rsidP="00240DA0">
      <w:pPr>
        <w:pStyle w:val="Heading1"/>
        <w:ind w:left="0" w:firstLine="0"/>
        <w:rPr>
          <w:lang w:val="id-ID"/>
        </w:rPr>
      </w:pPr>
      <w:bookmarkStart w:id="36" w:name="_Toc326065774"/>
      <w:r w:rsidRPr="000C7BB3">
        <w:rPr>
          <w:lang w:val="id-ID"/>
        </w:rPr>
        <w:lastRenderedPageBreak/>
        <w:br/>
      </w:r>
      <w:bookmarkStart w:id="37" w:name="_Toc18487131"/>
      <w:r w:rsidR="004C3902" w:rsidRPr="000C7BB3">
        <w:rPr>
          <w:caps w:val="0"/>
          <w:lang w:val="id-ID"/>
        </w:rPr>
        <w:t xml:space="preserve">DESAIN </w:t>
      </w:r>
      <w:r w:rsidR="000D6A7C" w:rsidRPr="000C7BB3">
        <w:rPr>
          <w:caps w:val="0"/>
        </w:rPr>
        <w:t>PENAMPANG MELINTANG</w:t>
      </w:r>
      <w:bookmarkEnd w:id="37"/>
    </w:p>
    <w:p w:rsidR="00A153DC" w:rsidRPr="000C7BB3" w:rsidRDefault="000D6A7C" w:rsidP="00A153DC">
      <w:pPr>
        <w:pStyle w:val="text"/>
        <w:spacing w:before="0" w:after="0"/>
        <w:rPr>
          <w:i/>
          <w:noProof/>
        </w:rPr>
      </w:pPr>
      <w:r w:rsidRPr="000C7BB3">
        <w:rPr>
          <w:noProof/>
        </w:rPr>
        <w:t xml:space="preserve">Proses pembuatan Penampang Melintang </w:t>
      </w:r>
      <w:r w:rsidRPr="000C7BB3">
        <w:rPr>
          <w:noProof/>
          <w:lang w:val="en-US"/>
        </w:rPr>
        <w:t>(</w:t>
      </w:r>
      <w:r w:rsidRPr="000C7BB3">
        <w:rPr>
          <w:i/>
          <w:noProof/>
          <w:lang w:val="en-US"/>
        </w:rPr>
        <w:t>Midship Section</w:t>
      </w:r>
      <w:r w:rsidRPr="000C7BB3">
        <w:rPr>
          <w:noProof/>
          <w:lang w:val="en-US"/>
        </w:rPr>
        <w:t>)</w:t>
      </w:r>
      <w:r w:rsidR="00A153DC" w:rsidRPr="000C7BB3">
        <w:rPr>
          <w:noProof/>
        </w:rPr>
        <w:t xml:space="preserve"> dilakukan dengan menggunakan </w:t>
      </w:r>
      <w:r w:rsidRPr="000C7BB3">
        <w:rPr>
          <w:i/>
          <w:noProof/>
          <w:lang w:val="en-US"/>
        </w:rPr>
        <w:t xml:space="preserve">drafting </w:t>
      </w:r>
      <w:r w:rsidR="00A153DC" w:rsidRPr="000C7BB3">
        <w:rPr>
          <w:i/>
          <w:noProof/>
        </w:rPr>
        <w:t>software</w:t>
      </w:r>
      <w:r w:rsidR="00A153DC" w:rsidRPr="000C7BB3">
        <w:rPr>
          <w:noProof/>
        </w:rPr>
        <w:t xml:space="preserve">, </w:t>
      </w:r>
      <w:r w:rsidR="009D3930" w:rsidRPr="000C7BB3">
        <w:rPr>
          <w:noProof/>
          <w:lang w:val="en-US"/>
        </w:rPr>
        <w:t>misalnya</w:t>
      </w:r>
      <w:r w:rsidR="00970818" w:rsidRPr="000C7BB3">
        <w:rPr>
          <w:noProof/>
          <w:lang w:val="en-US"/>
        </w:rPr>
        <w:t xml:space="preserve"> </w:t>
      </w:r>
      <w:r w:rsidRPr="000C7BB3">
        <w:rPr>
          <w:i/>
          <w:noProof/>
          <w:lang w:val="en-US"/>
        </w:rPr>
        <w:t>AutoCAD</w:t>
      </w:r>
      <w:r w:rsidR="00970818" w:rsidRPr="000C7BB3">
        <w:rPr>
          <w:i/>
          <w:noProof/>
          <w:lang w:val="en-US"/>
        </w:rPr>
        <w:t>.</w:t>
      </w:r>
      <w:r w:rsidR="00A153DC" w:rsidRPr="000C7BB3">
        <w:rPr>
          <w:i/>
          <w:noProof/>
        </w:rPr>
        <w:t xml:space="preserve"> </w:t>
      </w:r>
      <w:r w:rsidR="00A153DC" w:rsidRPr="000C7BB3">
        <w:rPr>
          <w:noProof/>
        </w:rPr>
        <w:t xml:space="preserve">Desain </w:t>
      </w:r>
      <w:r w:rsidRPr="000C7BB3">
        <w:rPr>
          <w:i/>
          <w:noProof/>
          <w:lang w:val="en-US"/>
        </w:rPr>
        <w:t>Midship Section</w:t>
      </w:r>
      <w:r w:rsidR="00A153DC" w:rsidRPr="000C7BB3">
        <w:rPr>
          <w:noProof/>
        </w:rPr>
        <w:t xml:space="preserve"> </w:t>
      </w:r>
      <w:r w:rsidRPr="000C7BB3">
        <w:rPr>
          <w:noProof/>
          <w:lang w:val="en-US"/>
        </w:rPr>
        <w:t xml:space="preserve">dibuat berdasarkan bentuk lambung yang diambil dari gambar </w:t>
      </w:r>
      <w:r w:rsidRPr="000C7BB3">
        <w:rPr>
          <w:i/>
          <w:noProof/>
          <w:lang w:val="en-US"/>
        </w:rPr>
        <w:t>Lines Plan</w:t>
      </w:r>
      <w:r w:rsidRPr="000C7BB3">
        <w:rPr>
          <w:noProof/>
          <w:lang w:val="en-US"/>
        </w:rPr>
        <w:t xml:space="preserve"> hasil pengerjaan </w:t>
      </w:r>
      <w:r w:rsidR="00A40793">
        <w:rPr>
          <w:noProof/>
          <w:lang w:val="en-US"/>
        </w:rPr>
        <w:t>Desain Kapal</w:t>
      </w:r>
      <w:r w:rsidR="00BA2081" w:rsidRPr="000C7BB3">
        <w:rPr>
          <w:noProof/>
          <w:lang w:val="en-US"/>
        </w:rPr>
        <w:t xml:space="preserve"> (</w:t>
      </w:r>
      <w:r w:rsidR="00A40793">
        <w:rPr>
          <w:noProof/>
          <w:lang w:val="en-US"/>
        </w:rPr>
        <w:t>DK</w:t>
      </w:r>
      <w:r w:rsidR="00BA2081" w:rsidRPr="000C7BB3">
        <w:rPr>
          <w:noProof/>
          <w:lang w:val="en-US"/>
        </w:rPr>
        <w:t>)</w:t>
      </w:r>
      <w:r w:rsidR="00A153DC" w:rsidRPr="000C7BB3">
        <w:rPr>
          <w:noProof/>
        </w:rPr>
        <w:t>.</w:t>
      </w:r>
    </w:p>
    <w:p w:rsidR="003C255E" w:rsidRPr="000C7BB3" w:rsidRDefault="003C255E" w:rsidP="003C255E">
      <w:pPr>
        <w:pStyle w:val="text"/>
        <w:spacing w:before="0" w:after="0"/>
        <w:rPr>
          <w:noProof/>
        </w:rPr>
      </w:pPr>
    </w:p>
    <w:p w:rsidR="00EC211D" w:rsidRPr="000C7BB3" w:rsidRDefault="00EC211D" w:rsidP="003C255E">
      <w:pPr>
        <w:pStyle w:val="Heading2"/>
        <w:rPr>
          <w:i/>
          <w:lang w:val="id-ID"/>
        </w:rPr>
      </w:pPr>
      <w:bookmarkStart w:id="38" w:name="_Toc18487132"/>
      <w:r w:rsidRPr="000C7BB3">
        <w:rPr>
          <w:lang w:val="id-ID"/>
        </w:rPr>
        <w:t xml:space="preserve">Desain </w:t>
      </w:r>
      <w:r w:rsidR="000D6A7C" w:rsidRPr="000C7BB3">
        <w:rPr>
          <w:lang w:val="en-US"/>
        </w:rPr>
        <w:t>Konstruksi</w:t>
      </w:r>
      <w:r w:rsidR="000D6A7C" w:rsidRPr="000C7BB3">
        <w:rPr>
          <w:lang w:val="id-ID"/>
        </w:rPr>
        <w:t xml:space="preserve"> Penampa</w:t>
      </w:r>
      <w:r w:rsidR="000D6A7C" w:rsidRPr="000C7BB3">
        <w:rPr>
          <w:lang w:val="en-US"/>
        </w:rPr>
        <w:t>ng Melintang Kamar Mesin</w:t>
      </w:r>
      <w:bookmarkEnd w:id="38"/>
    </w:p>
    <w:p w:rsidR="00EC211D" w:rsidRPr="003774D5" w:rsidRDefault="00B67C86" w:rsidP="003C255E">
      <w:pPr>
        <w:pStyle w:val="text"/>
        <w:spacing w:before="0" w:after="0"/>
        <w:rPr>
          <w:i/>
          <w:noProof/>
        </w:rPr>
      </w:pPr>
      <w:r w:rsidRPr="00C26310">
        <w:rPr>
          <w:i/>
          <w:noProof/>
          <w:lang w:val="en-US"/>
        </w:rPr>
        <w:t xml:space="preserve">   </w:t>
      </w:r>
      <w:r w:rsidR="00A153DC" w:rsidRPr="000C7BB3">
        <w:rPr>
          <w:rFonts w:ascii="Arial" w:hAnsi="Arial" w:cs="Arial"/>
          <w:i/>
          <w:noProof/>
          <w:sz w:val="18"/>
          <w:szCs w:val="18"/>
        </w:rPr>
        <w:t>(</w:t>
      </w:r>
      <w:r w:rsidR="000D6A7C" w:rsidRPr="000C7BB3">
        <w:rPr>
          <w:rFonts w:ascii="Arial" w:hAnsi="Arial" w:cs="Arial"/>
          <w:i/>
          <w:noProof/>
          <w:sz w:val="18"/>
          <w:szCs w:val="18"/>
        </w:rPr>
        <w:t xml:space="preserve">Jelaskan dan desain konstruksi penampang melintang </w:t>
      </w:r>
      <w:r w:rsidR="000D6A7C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kapal </w:t>
      </w:r>
      <w:r w:rsidR="000D6A7C" w:rsidRPr="000C7BB3">
        <w:rPr>
          <w:rFonts w:ascii="Arial" w:hAnsi="Arial" w:cs="Arial"/>
          <w:i/>
          <w:noProof/>
          <w:sz w:val="18"/>
          <w:szCs w:val="18"/>
        </w:rPr>
        <w:t>di bagian kamar mesin</w:t>
      </w:r>
      <w:r w:rsidR="003E3E51" w:rsidRPr="000C7BB3">
        <w:rPr>
          <w:rFonts w:ascii="Arial" w:hAnsi="Arial" w:cs="Arial"/>
          <w:i/>
          <w:noProof/>
          <w:sz w:val="18"/>
          <w:szCs w:val="18"/>
        </w:rPr>
        <w:t>.</w:t>
      </w:r>
      <w:r w:rsidR="00A153DC" w:rsidRPr="000C7BB3">
        <w:rPr>
          <w:rFonts w:ascii="Arial" w:hAnsi="Arial" w:cs="Arial"/>
          <w:i/>
          <w:noProof/>
          <w:sz w:val="18"/>
          <w:szCs w:val="18"/>
        </w:rPr>
        <w:t>)</w:t>
      </w:r>
    </w:p>
    <w:p w:rsidR="003C255E" w:rsidRPr="003774D5" w:rsidRDefault="003C255E" w:rsidP="003C255E">
      <w:pPr>
        <w:pStyle w:val="text"/>
        <w:spacing w:before="0" w:after="0"/>
        <w:rPr>
          <w:noProof/>
        </w:rPr>
      </w:pPr>
    </w:p>
    <w:p w:rsidR="00416961" w:rsidRPr="000C7BB3" w:rsidRDefault="00416961" w:rsidP="0022207A">
      <w:pPr>
        <w:pStyle w:val="Heading2"/>
        <w:ind w:left="567" w:hanging="567"/>
        <w:rPr>
          <w:lang w:val="id-ID"/>
        </w:rPr>
      </w:pPr>
      <w:bookmarkStart w:id="39" w:name="_Toc18487133"/>
      <w:r w:rsidRPr="000C7BB3">
        <w:rPr>
          <w:lang w:val="id-ID"/>
        </w:rPr>
        <w:t xml:space="preserve">Desain </w:t>
      </w:r>
      <w:r w:rsidR="000D6A7C" w:rsidRPr="000C7BB3">
        <w:rPr>
          <w:lang w:val="en-US"/>
        </w:rPr>
        <w:t>Konstruksi Penampang Melintang Bagian Tengah</w:t>
      </w:r>
      <w:bookmarkEnd w:id="39"/>
    </w:p>
    <w:p w:rsidR="00542DD9" w:rsidRPr="000C7BB3" w:rsidRDefault="00B67C86" w:rsidP="003C255E">
      <w:pPr>
        <w:pStyle w:val="text"/>
        <w:spacing w:before="0" w:after="0"/>
        <w:rPr>
          <w:noProof/>
        </w:rPr>
      </w:pPr>
      <w:r w:rsidRPr="00C26310">
        <w:rPr>
          <w:i/>
          <w:noProof/>
          <w:lang w:val="en-US"/>
        </w:rPr>
        <w:t xml:space="preserve">   </w:t>
      </w:r>
      <w:r w:rsidR="00A153DC" w:rsidRPr="000C7BB3">
        <w:rPr>
          <w:rFonts w:ascii="Arial" w:hAnsi="Arial" w:cs="Arial"/>
          <w:i/>
          <w:noProof/>
          <w:sz w:val="18"/>
          <w:szCs w:val="18"/>
        </w:rPr>
        <w:t>(</w:t>
      </w:r>
      <w:r w:rsidR="00F52CDC" w:rsidRPr="000C7BB3">
        <w:rPr>
          <w:rFonts w:ascii="Arial" w:hAnsi="Arial" w:cs="Arial"/>
          <w:i/>
          <w:noProof/>
          <w:sz w:val="18"/>
          <w:szCs w:val="18"/>
        </w:rPr>
        <w:t xml:space="preserve">Jelaskan dan </w:t>
      </w:r>
      <w:r w:rsidR="00CA7B5B" w:rsidRPr="000C7BB3">
        <w:rPr>
          <w:rFonts w:ascii="Arial" w:hAnsi="Arial" w:cs="Arial"/>
          <w:i/>
          <w:noProof/>
          <w:sz w:val="18"/>
          <w:szCs w:val="18"/>
        </w:rPr>
        <w:t xml:space="preserve">desain </w:t>
      </w:r>
      <w:r w:rsidR="000D6A7C" w:rsidRPr="000C7BB3">
        <w:rPr>
          <w:rFonts w:ascii="Arial" w:hAnsi="Arial" w:cs="Arial"/>
          <w:i/>
          <w:noProof/>
          <w:sz w:val="18"/>
          <w:szCs w:val="18"/>
          <w:lang w:val="en-US"/>
        </w:rPr>
        <w:t>konstruksi penampang melintang kapal di bagian tengah</w:t>
      </w:r>
      <w:r w:rsidR="003943F8" w:rsidRPr="000C7BB3">
        <w:rPr>
          <w:rFonts w:ascii="Arial" w:hAnsi="Arial" w:cs="Arial"/>
          <w:i/>
          <w:noProof/>
          <w:sz w:val="18"/>
          <w:szCs w:val="18"/>
        </w:rPr>
        <w:t>.</w:t>
      </w:r>
      <w:r w:rsidR="00A153DC" w:rsidRPr="000C7BB3">
        <w:rPr>
          <w:rFonts w:ascii="Arial" w:hAnsi="Arial" w:cs="Arial"/>
          <w:i/>
          <w:noProof/>
          <w:sz w:val="18"/>
          <w:szCs w:val="18"/>
        </w:rPr>
        <w:t>)</w:t>
      </w:r>
    </w:p>
    <w:p w:rsidR="003C255E" w:rsidRPr="000C7BB3" w:rsidRDefault="003C255E" w:rsidP="003C255E">
      <w:pPr>
        <w:pStyle w:val="text"/>
        <w:spacing w:before="0" w:after="0"/>
        <w:rPr>
          <w:noProof/>
        </w:rPr>
      </w:pPr>
    </w:p>
    <w:p w:rsidR="00542DD9" w:rsidRPr="000C7BB3" w:rsidRDefault="00416961" w:rsidP="003C255E">
      <w:pPr>
        <w:pStyle w:val="Heading2"/>
        <w:ind w:left="567" w:hanging="567"/>
        <w:rPr>
          <w:lang w:val="id-ID"/>
        </w:rPr>
      </w:pPr>
      <w:bookmarkStart w:id="40" w:name="_Toc18487134"/>
      <w:r w:rsidRPr="000C7BB3">
        <w:rPr>
          <w:lang w:val="id-ID"/>
        </w:rPr>
        <w:t xml:space="preserve">Desain </w:t>
      </w:r>
      <w:r w:rsidR="000D6A7C" w:rsidRPr="000C7BB3">
        <w:rPr>
          <w:lang w:val="en-US"/>
        </w:rPr>
        <w:t xml:space="preserve">Konstruksi </w:t>
      </w:r>
      <w:r w:rsidR="002150E9" w:rsidRPr="000C7BB3">
        <w:rPr>
          <w:lang w:val="en-US"/>
        </w:rPr>
        <w:t xml:space="preserve">Penampang Melintang </w:t>
      </w:r>
      <w:r w:rsidR="00C24CBC" w:rsidRPr="000C7BB3">
        <w:rPr>
          <w:lang w:val="en-US"/>
        </w:rPr>
        <w:t>Sekat Tubrukan</w:t>
      </w:r>
      <w:bookmarkEnd w:id="40"/>
    </w:p>
    <w:p w:rsidR="0034747B" w:rsidRPr="000C7BB3" w:rsidRDefault="00B67C86" w:rsidP="003C255E">
      <w:pPr>
        <w:pStyle w:val="text"/>
        <w:spacing w:before="0" w:after="0"/>
        <w:rPr>
          <w:noProof/>
        </w:rPr>
      </w:pPr>
      <w:r w:rsidRPr="00C26310">
        <w:rPr>
          <w:i/>
          <w:noProof/>
          <w:lang w:val="en-US"/>
        </w:rPr>
        <w:t xml:space="preserve">   </w:t>
      </w:r>
      <w:r w:rsidR="00A153DC" w:rsidRPr="000C7BB3">
        <w:rPr>
          <w:rFonts w:ascii="Arial" w:hAnsi="Arial" w:cs="Arial"/>
          <w:i/>
          <w:noProof/>
          <w:sz w:val="18"/>
          <w:szCs w:val="18"/>
        </w:rPr>
        <w:t>(</w:t>
      </w:r>
      <w:r w:rsidR="00F52CDC" w:rsidRPr="000C7BB3">
        <w:rPr>
          <w:rFonts w:ascii="Arial" w:hAnsi="Arial" w:cs="Arial"/>
          <w:i/>
          <w:noProof/>
          <w:sz w:val="18"/>
          <w:szCs w:val="18"/>
        </w:rPr>
        <w:t xml:space="preserve">Jelaskan dan desain </w:t>
      </w:r>
      <w:r w:rsidR="000D6A7C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konstruksi penampang melintang kapal di bagian </w:t>
      </w:r>
      <w:r w:rsidR="00C24CBC" w:rsidRPr="000C7BB3">
        <w:rPr>
          <w:rFonts w:ascii="Arial" w:hAnsi="Arial" w:cs="Arial"/>
          <w:i/>
          <w:noProof/>
          <w:sz w:val="18"/>
          <w:szCs w:val="18"/>
          <w:lang w:val="en-US"/>
        </w:rPr>
        <w:t>sekat tubrukan</w:t>
      </w:r>
      <w:r w:rsidR="0034747B" w:rsidRPr="000C7BB3">
        <w:rPr>
          <w:rFonts w:ascii="Arial" w:hAnsi="Arial" w:cs="Arial"/>
          <w:i/>
          <w:noProof/>
          <w:sz w:val="18"/>
          <w:szCs w:val="18"/>
        </w:rPr>
        <w:t>.</w:t>
      </w:r>
      <w:r w:rsidR="00A153DC" w:rsidRPr="000C7BB3">
        <w:rPr>
          <w:rFonts w:ascii="Arial" w:hAnsi="Arial" w:cs="Arial"/>
          <w:i/>
          <w:noProof/>
          <w:sz w:val="18"/>
          <w:szCs w:val="18"/>
        </w:rPr>
        <w:t>)</w:t>
      </w:r>
    </w:p>
    <w:p w:rsidR="003C255E" w:rsidRPr="000C7BB3" w:rsidRDefault="003C255E" w:rsidP="003C255E">
      <w:pPr>
        <w:pStyle w:val="text"/>
        <w:spacing w:before="0" w:after="0"/>
        <w:rPr>
          <w:noProof/>
        </w:rPr>
      </w:pPr>
    </w:p>
    <w:p w:rsidR="00416961" w:rsidRPr="000C7BB3" w:rsidRDefault="00416961" w:rsidP="003C255E">
      <w:pPr>
        <w:pStyle w:val="Heading2"/>
        <w:rPr>
          <w:lang w:val="id-ID"/>
        </w:rPr>
      </w:pPr>
      <w:bookmarkStart w:id="41" w:name="_Toc18487135"/>
      <w:r w:rsidRPr="000C7BB3">
        <w:rPr>
          <w:lang w:val="id-ID"/>
        </w:rPr>
        <w:t xml:space="preserve">Desain </w:t>
      </w:r>
      <w:r w:rsidR="000D6A7C" w:rsidRPr="000C7BB3">
        <w:rPr>
          <w:lang w:val="en-US"/>
        </w:rPr>
        <w:t>Konstruksi Detail dan Pandangan</w:t>
      </w:r>
      <w:bookmarkEnd w:id="41"/>
    </w:p>
    <w:p w:rsidR="00542DD9" w:rsidRPr="000C7BB3" w:rsidRDefault="00B67C86" w:rsidP="003C255E">
      <w:pPr>
        <w:pStyle w:val="text"/>
        <w:spacing w:before="0" w:after="0"/>
        <w:rPr>
          <w:i/>
          <w:noProof/>
        </w:rPr>
      </w:pPr>
      <w:r w:rsidRPr="00C26310">
        <w:rPr>
          <w:i/>
          <w:noProof/>
          <w:lang w:val="en-US"/>
        </w:rPr>
        <w:t xml:space="preserve">   </w:t>
      </w:r>
      <w:r w:rsidR="00A153DC" w:rsidRPr="000C7BB3">
        <w:rPr>
          <w:rFonts w:ascii="Arial" w:hAnsi="Arial" w:cs="Arial"/>
          <w:i/>
          <w:noProof/>
          <w:sz w:val="18"/>
          <w:szCs w:val="18"/>
        </w:rPr>
        <w:t>(</w:t>
      </w:r>
      <w:r w:rsidR="00F52CDC" w:rsidRPr="000C7BB3">
        <w:rPr>
          <w:rFonts w:ascii="Arial" w:hAnsi="Arial" w:cs="Arial"/>
          <w:i/>
          <w:noProof/>
          <w:sz w:val="18"/>
          <w:szCs w:val="18"/>
        </w:rPr>
        <w:t xml:space="preserve">Jelaskan dan desain </w:t>
      </w:r>
      <w:r w:rsidR="000D6A7C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konstruksi yang harus didetailkan maupun dilihat dari pandangan lain di bagian kamar mesin, tengah kapal, dan </w:t>
      </w:r>
      <w:r w:rsidR="00C24CBC" w:rsidRPr="000C7BB3">
        <w:rPr>
          <w:rFonts w:ascii="Arial" w:hAnsi="Arial" w:cs="Arial"/>
          <w:i/>
          <w:noProof/>
          <w:sz w:val="18"/>
          <w:szCs w:val="18"/>
          <w:lang w:val="en-US"/>
        </w:rPr>
        <w:t>sekat tubrukan</w:t>
      </w:r>
      <w:r w:rsidR="00BD1706" w:rsidRPr="000C7BB3">
        <w:rPr>
          <w:rFonts w:ascii="Arial" w:hAnsi="Arial" w:cs="Arial"/>
          <w:i/>
          <w:noProof/>
          <w:sz w:val="18"/>
          <w:szCs w:val="18"/>
        </w:rPr>
        <w:t>.</w:t>
      </w:r>
      <w:r w:rsidR="00A153DC" w:rsidRPr="000C7BB3">
        <w:rPr>
          <w:rFonts w:ascii="Arial" w:hAnsi="Arial" w:cs="Arial"/>
          <w:i/>
          <w:noProof/>
          <w:sz w:val="18"/>
          <w:szCs w:val="18"/>
        </w:rPr>
        <w:t>)</w:t>
      </w:r>
    </w:p>
    <w:p w:rsidR="003C255E" w:rsidRPr="000C7BB3" w:rsidRDefault="003C255E" w:rsidP="003C255E">
      <w:pPr>
        <w:pStyle w:val="text"/>
        <w:spacing w:before="0" w:after="0"/>
        <w:rPr>
          <w:noProof/>
        </w:rPr>
      </w:pPr>
    </w:p>
    <w:p w:rsidR="009C5AEE" w:rsidRPr="000C7BB3" w:rsidRDefault="009C5AEE" w:rsidP="009C5AEE">
      <w:pPr>
        <w:spacing w:line="360" w:lineRule="auto"/>
        <w:ind w:firstLine="680"/>
        <w:jc w:val="both"/>
        <w:rPr>
          <w:i/>
          <w:noProof/>
          <w:lang w:val="id-ID"/>
        </w:rPr>
      </w:pPr>
    </w:p>
    <w:p w:rsidR="009C5AEE" w:rsidRPr="000C7BB3" w:rsidRDefault="009C5AEE" w:rsidP="009C5AEE">
      <w:pPr>
        <w:spacing w:line="360" w:lineRule="auto"/>
        <w:ind w:firstLine="680"/>
        <w:jc w:val="both"/>
        <w:rPr>
          <w:noProof/>
          <w:lang w:val="id-ID"/>
        </w:rPr>
        <w:sectPr w:rsidR="009C5AEE" w:rsidRPr="000C7BB3" w:rsidSect="00A26FC3">
          <w:pgSz w:w="11907" w:h="16840" w:code="9"/>
          <w:pgMar w:top="1701" w:right="1134" w:bottom="1418" w:left="1701" w:header="454" w:footer="1020" w:gutter="0"/>
          <w:cols w:space="708"/>
          <w:titlePg/>
          <w:docGrid w:linePitch="360"/>
        </w:sectPr>
      </w:pPr>
    </w:p>
    <w:p w:rsidR="00B33B87" w:rsidRPr="000C7BB3" w:rsidRDefault="00C870C2" w:rsidP="00A153DC">
      <w:pPr>
        <w:pStyle w:val="Heading1"/>
        <w:ind w:left="0" w:firstLine="0"/>
        <w:rPr>
          <w:lang w:val="id-ID"/>
        </w:rPr>
      </w:pPr>
      <w:r w:rsidRPr="000C7BB3">
        <w:rPr>
          <w:lang w:val="id-ID"/>
        </w:rPr>
        <w:lastRenderedPageBreak/>
        <w:br/>
      </w:r>
      <w:bookmarkStart w:id="42" w:name="_Toc18487136"/>
      <w:r w:rsidR="004C3902" w:rsidRPr="000C7BB3">
        <w:rPr>
          <w:caps w:val="0"/>
          <w:lang w:val="id-ID"/>
        </w:rPr>
        <w:t xml:space="preserve">DESAIN RENCANA </w:t>
      </w:r>
      <w:r w:rsidR="000D6A7C" w:rsidRPr="000C7BB3">
        <w:rPr>
          <w:caps w:val="0"/>
        </w:rPr>
        <w:t>KONSTRUKSI</w:t>
      </w:r>
      <w:bookmarkEnd w:id="42"/>
    </w:p>
    <w:p w:rsidR="00583C1C" w:rsidRPr="000C7BB3" w:rsidRDefault="00583C1C" w:rsidP="00583C1C">
      <w:pPr>
        <w:pStyle w:val="Heading2"/>
        <w:rPr>
          <w:lang w:val="en-US"/>
        </w:rPr>
      </w:pPr>
      <w:bookmarkStart w:id="43" w:name="_Toc18487137"/>
      <w:r w:rsidRPr="000C7BB3">
        <w:rPr>
          <w:lang w:val="en-US"/>
        </w:rPr>
        <w:t>Desain Konstruksi Kapal Tampak Samping</w:t>
      </w:r>
      <w:bookmarkEnd w:id="43"/>
    </w:p>
    <w:p w:rsidR="00583C1C" w:rsidRPr="003774D5" w:rsidRDefault="00B67C86" w:rsidP="00583C1C">
      <w:pPr>
        <w:pStyle w:val="text"/>
        <w:spacing w:before="0" w:after="0"/>
        <w:rPr>
          <w:i/>
          <w:noProof/>
          <w:lang w:val="en-US"/>
        </w:rPr>
      </w:pPr>
      <w:r w:rsidRPr="00C26310">
        <w:rPr>
          <w:i/>
          <w:noProof/>
          <w:lang w:val="en-US"/>
        </w:rPr>
        <w:t xml:space="preserve">   </w:t>
      </w:r>
      <w:r w:rsidR="00583C1C" w:rsidRPr="000C7BB3">
        <w:rPr>
          <w:rFonts w:ascii="Arial" w:hAnsi="Arial" w:cs="Arial"/>
          <w:i/>
          <w:noProof/>
          <w:sz w:val="18"/>
          <w:szCs w:val="18"/>
        </w:rPr>
        <w:t>(Jelaskan dan desain rencana konstruksi kapal tampak samping (profile view) pada potongan center line</w:t>
      </w:r>
      <w:r w:rsidR="00583C1C" w:rsidRPr="000C7BB3">
        <w:rPr>
          <w:rFonts w:ascii="Arial" w:hAnsi="Arial" w:cs="Arial"/>
          <w:i/>
          <w:noProof/>
          <w:sz w:val="18"/>
          <w:szCs w:val="18"/>
          <w:lang w:val="en-US"/>
        </w:rPr>
        <w:t>.)</w:t>
      </w:r>
    </w:p>
    <w:p w:rsidR="00583C1C" w:rsidRPr="003774D5" w:rsidRDefault="00583C1C" w:rsidP="00583C1C">
      <w:pPr>
        <w:pStyle w:val="text"/>
        <w:spacing w:before="0" w:after="0"/>
        <w:rPr>
          <w:noProof/>
        </w:rPr>
      </w:pPr>
    </w:p>
    <w:p w:rsidR="00583C1C" w:rsidRPr="000C7BB3" w:rsidRDefault="00583C1C" w:rsidP="00583C1C">
      <w:pPr>
        <w:pStyle w:val="Heading2"/>
        <w:rPr>
          <w:lang w:val="en-US"/>
        </w:rPr>
      </w:pPr>
      <w:bookmarkStart w:id="44" w:name="_Toc18487138"/>
      <w:r w:rsidRPr="000C7BB3">
        <w:rPr>
          <w:lang w:val="en-US"/>
        </w:rPr>
        <w:t>Desain Konstruksi Kapal Tampak Atas</w:t>
      </w:r>
      <w:bookmarkEnd w:id="44"/>
    </w:p>
    <w:p w:rsidR="00583C1C" w:rsidRPr="003774D5" w:rsidRDefault="00B67C86" w:rsidP="00583C1C">
      <w:pPr>
        <w:pStyle w:val="text"/>
        <w:spacing w:before="0" w:after="0"/>
        <w:rPr>
          <w:i/>
          <w:noProof/>
          <w:lang w:val="en-US"/>
        </w:rPr>
      </w:pPr>
      <w:r w:rsidRPr="00C26310">
        <w:rPr>
          <w:i/>
          <w:noProof/>
          <w:lang w:val="en-US"/>
        </w:rPr>
        <w:t xml:space="preserve">   </w:t>
      </w:r>
      <w:r w:rsidR="00583C1C" w:rsidRPr="000C7BB3">
        <w:rPr>
          <w:rFonts w:ascii="Arial" w:hAnsi="Arial" w:cs="Arial"/>
          <w:i/>
          <w:noProof/>
          <w:sz w:val="18"/>
          <w:szCs w:val="18"/>
        </w:rPr>
        <w:t xml:space="preserve">(Jelaskan dan desain konstruksi </w:t>
      </w:r>
      <w:r w:rsidR="00583C1C" w:rsidRPr="000C7BB3">
        <w:rPr>
          <w:rFonts w:ascii="Arial" w:hAnsi="Arial" w:cs="Arial"/>
          <w:i/>
          <w:noProof/>
          <w:sz w:val="18"/>
          <w:szCs w:val="18"/>
          <w:lang w:val="en-US"/>
        </w:rPr>
        <w:t xml:space="preserve">kapal </w:t>
      </w:r>
      <w:r w:rsidR="00583C1C" w:rsidRPr="000C7BB3">
        <w:rPr>
          <w:rFonts w:ascii="Arial" w:hAnsi="Arial" w:cs="Arial"/>
          <w:i/>
          <w:noProof/>
          <w:sz w:val="18"/>
          <w:szCs w:val="18"/>
        </w:rPr>
        <w:t>tampak atas (top view) dari geladak-geladak akomodasi, yang terdiri dari geladak kimbul (poop deck), geladak agil (forecastle deck), geladak-geladak dari bangunan atas lainnya</w:t>
      </w:r>
      <w:r w:rsidR="00583C1C" w:rsidRPr="000C7BB3">
        <w:rPr>
          <w:rFonts w:ascii="Arial" w:hAnsi="Arial" w:cs="Arial"/>
          <w:i/>
          <w:noProof/>
          <w:sz w:val="18"/>
          <w:szCs w:val="18"/>
          <w:lang w:val="en-US"/>
        </w:rPr>
        <w:t>, geladak utama (main deck), alas ganda (double bottom), dan kamar mesin (</w:t>
      </w:r>
      <w:r w:rsidR="002150E9" w:rsidRPr="000C7BB3">
        <w:rPr>
          <w:rFonts w:ascii="Arial" w:hAnsi="Arial" w:cs="Arial"/>
          <w:i/>
          <w:noProof/>
          <w:sz w:val="18"/>
          <w:szCs w:val="18"/>
          <w:lang w:val="en-US"/>
        </w:rPr>
        <w:t>engine room</w:t>
      </w:r>
      <w:r w:rsidR="00583C1C" w:rsidRPr="000C7BB3">
        <w:rPr>
          <w:rFonts w:ascii="Arial" w:hAnsi="Arial" w:cs="Arial"/>
          <w:i/>
          <w:noProof/>
          <w:sz w:val="18"/>
          <w:szCs w:val="18"/>
          <w:lang w:val="en-US"/>
        </w:rPr>
        <w:t>).)</w:t>
      </w:r>
    </w:p>
    <w:p w:rsidR="00583C1C" w:rsidRPr="003774D5" w:rsidRDefault="00583C1C" w:rsidP="00583C1C">
      <w:pPr>
        <w:pStyle w:val="text"/>
        <w:spacing w:before="0" w:after="0"/>
        <w:rPr>
          <w:noProof/>
        </w:rPr>
      </w:pPr>
    </w:p>
    <w:p w:rsidR="00A153DC" w:rsidRPr="003774D5" w:rsidRDefault="00A153DC" w:rsidP="003C255E">
      <w:pPr>
        <w:pStyle w:val="text"/>
        <w:spacing w:before="0" w:after="0"/>
        <w:rPr>
          <w:bCs/>
          <w:noProof/>
        </w:rPr>
      </w:pPr>
    </w:p>
    <w:p w:rsidR="003C255E" w:rsidRPr="003774D5" w:rsidRDefault="003C255E" w:rsidP="003C255E">
      <w:pPr>
        <w:pStyle w:val="text"/>
        <w:spacing w:before="0" w:after="0"/>
        <w:rPr>
          <w:bCs/>
          <w:noProof/>
        </w:rPr>
      </w:pPr>
    </w:p>
    <w:p w:rsidR="009C5AEE" w:rsidRPr="000C7BB3" w:rsidRDefault="009C5AEE">
      <w:pPr>
        <w:rPr>
          <w:b/>
          <w:bCs/>
          <w:caps/>
          <w:noProof/>
          <w:kern w:val="32"/>
          <w:sz w:val="32"/>
          <w:szCs w:val="32"/>
          <w:lang w:val="id-ID"/>
        </w:rPr>
        <w:sectPr w:rsidR="009C5AEE" w:rsidRPr="000C7BB3" w:rsidSect="00A26FC3">
          <w:pgSz w:w="11907" w:h="16840" w:code="9"/>
          <w:pgMar w:top="1701" w:right="1134" w:bottom="1418" w:left="1701" w:header="454" w:footer="1020" w:gutter="0"/>
          <w:cols w:space="708"/>
          <w:titlePg/>
          <w:docGrid w:linePitch="360"/>
        </w:sectPr>
      </w:pPr>
    </w:p>
    <w:p w:rsidR="00CA333B" w:rsidRPr="000C7BB3" w:rsidRDefault="003C255E" w:rsidP="00A153DC">
      <w:pPr>
        <w:pStyle w:val="Heading1"/>
        <w:ind w:left="0" w:firstLine="0"/>
        <w:rPr>
          <w:lang w:val="id-ID"/>
        </w:rPr>
      </w:pPr>
      <w:r w:rsidRPr="000C7BB3">
        <w:rPr>
          <w:lang w:val="id-ID"/>
        </w:rPr>
        <w:lastRenderedPageBreak/>
        <w:br/>
      </w:r>
      <w:bookmarkStart w:id="45" w:name="_Toc18487139"/>
      <w:r w:rsidR="00CA333B" w:rsidRPr="000C7BB3">
        <w:rPr>
          <w:lang w:val="id-ID"/>
        </w:rPr>
        <w:t>PENUTUP</w:t>
      </w:r>
      <w:bookmarkEnd w:id="45"/>
    </w:p>
    <w:p w:rsidR="003C255E" w:rsidRPr="003774D5" w:rsidRDefault="00B67C86" w:rsidP="003C255E">
      <w:pPr>
        <w:pStyle w:val="text"/>
        <w:spacing w:before="0" w:after="0"/>
        <w:rPr>
          <w:i/>
          <w:noProof/>
        </w:rPr>
      </w:pPr>
      <w:r w:rsidRPr="00C26310">
        <w:rPr>
          <w:i/>
          <w:noProof/>
          <w:lang w:val="en-US"/>
        </w:rPr>
        <w:t xml:space="preserve">   </w:t>
      </w:r>
      <w:r w:rsidR="008A6DBB" w:rsidRPr="000C7BB3">
        <w:rPr>
          <w:rFonts w:ascii="Arial" w:hAnsi="Arial" w:cs="Arial"/>
          <w:i/>
          <w:noProof/>
          <w:sz w:val="18"/>
          <w:szCs w:val="18"/>
        </w:rPr>
        <w:t>(</w:t>
      </w:r>
      <w:r w:rsidR="00060F7F" w:rsidRPr="000C7BB3">
        <w:rPr>
          <w:rFonts w:ascii="Arial" w:hAnsi="Arial" w:cs="Arial"/>
          <w:i/>
          <w:noProof/>
          <w:sz w:val="18"/>
          <w:szCs w:val="18"/>
        </w:rPr>
        <w:t>Buatlah</w:t>
      </w:r>
      <w:r w:rsidR="00DB6BAE" w:rsidRPr="000C7BB3">
        <w:rPr>
          <w:rFonts w:ascii="Arial" w:hAnsi="Arial" w:cs="Arial"/>
          <w:i/>
          <w:noProof/>
          <w:sz w:val="18"/>
          <w:szCs w:val="18"/>
        </w:rPr>
        <w:t xml:space="preserve"> </w:t>
      </w:r>
      <w:r w:rsidR="008A6DBB" w:rsidRPr="000C7BB3">
        <w:rPr>
          <w:rFonts w:ascii="Arial" w:hAnsi="Arial" w:cs="Arial"/>
          <w:i/>
          <w:noProof/>
          <w:sz w:val="18"/>
          <w:szCs w:val="18"/>
        </w:rPr>
        <w:t>ringkasan</w:t>
      </w:r>
      <w:r w:rsidR="00DB6BAE" w:rsidRPr="000C7BB3">
        <w:rPr>
          <w:rFonts w:ascii="Arial" w:hAnsi="Arial" w:cs="Arial"/>
          <w:i/>
          <w:noProof/>
          <w:sz w:val="18"/>
          <w:szCs w:val="18"/>
        </w:rPr>
        <w:t xml:space="preserve"> </w:t>
      </w:r>
      <w:r w:rsidR="003442E0" w:rsidRPr="000C7BB3">
        <w:rPr>
          <w:rFonts w:ascii="Arial" w:hAnsi="Arial" w:cs="Arial"/>
          <w:i/>
          <w:noProof/>
          <w:sz w:val="18"/>
          <w:szCs w:val="18"/>
        </w:rPr>
        <w:t>dari</w:t>
      </w:r>
      <w:r w:rsidR="00DB6BAE" w:rsidRPr="000C7BB3">
        <w:rPr>
          <w:rFonts w:ascii="Arial" w:hAnsi="Arial" w:cs="Arial"/>
          <w:i/>
          <w:noProof/>
          <w:sz w:val="18"/>
          <w:szCs w:val="18"/>
        </w:rPr>
        <w:t xml:space="preserve"> </w:t>
      </w:r>
      <w:r w:rsidR="003442E0" w:rsidRPr="000C7BB3">
        <w:rPr>
          <w:rFonts w:ascii="Arial" w:hAnsi="Arial" w:cs="Arial"/>
          <w:i/>
          <w:noProof/>
          <w:sz w:val="18"/>
          <w:szCs w:val="18"/>
        </w:rPr>
        <w:t>pekerjaan yang telah</w:t>
      </w:r>
      <w:r w:rsidR="00DB6BAE" w:rsidRPr="000C7BB3">
        <w:rPr>
          <w:rFonts w:ascii="Arial" w:hAnsi="Arial" w:cs="Arial"/>
          <w:i/>
          <w:noProof/>
          <w:sz w:val="18"/>
          <w:szCs w:val="18"/>
        </w:rPr>
        <w:t xml:space="preserve"> </w:t>
      </w:r>
      <w:r w:rsidR="00AE1EB0" w:rsidRPr="000C7BB3">
        <w:rPr>
          <w:rFonts w:ascii="Arial" w:hAnsi="Arial" w:cs="Arial"/>
          <w:i/>
          <w:noProof/>
          <w:sz w:val="18"/>
          <w:szCs w:val="18"/>
        </w:rPr>
        <w:t xml:space="preserve">dilakukan </w:t>
      </w:r>
      <w:r w:rsidR="00442E24" w:rsidRPr="000C7BB3">
        <w:rPr>
          <w:rFonts w:ascii="Arial" w:hAnsi="Arial" w:cs="Arial"/>
          <w:i/>
          <w:noProof/>
          <w:sz w:val="18"/>
          <w:szCs w:val="18"/>
        </w:rPr>
        <w:t>dalam</w:t>
      </w:r>
      <w:r w:rsidR="00DB6BAE" w:rsidRPr="000C7BB3">
        <w:rPr>
          <w:rFonts w:ascii="Arial" w:hAnsi="Arial" w:cs="Arial"/>
          <w:i/>
          <w:noProof/>
          <w:sz w:val="18"/>
          <w:szCs w:val="18"/>
        </w:rPr>
        <w:t xml:space="preserve"> </w:t>
      </w:r>
      <w:r w:rsidR="00442E24" w:rsidRPr="000C7BB3">
        <w:rPr>
          <w:rFonts w:ascii="Arial" w:hAnsi="Arial" w:cs="Arial"/>
          <w:i/>
          <w:noProof/>
          <w:sz w:val="18"/>
          <w:szCs w:val="18"/>
        </w:rPr>
        <w:t>bentuk</w:t>
      </w:r>
      <w:r w:rsidR="008A6DBB" w:rsidRPr="000C7BB3">
        <w:rPr>
          <w:rFonts w:ascii="Arial" w:hAnsi="Arial" w:cs="Arial"/>
          <w:i/>
          <w:noProof/>
          <w:sz w:val="18"/>
          <w:szCs w:val="18"/>
        </w:rPr>
        <w:t xml:space="preserve"> </w:t>
      </w:r>
      <w:r w:rsidR="00060F7F" w:rsidRPr="000C7BB3">
        <w:rPr>
          <w:rFonts w:ascii="Arial" w:hAnsi="Arial" w:cs="Arial"/>
          <w:i/>
          <w:noProof/>
          <w:sz w:val="18"/>
          <w:szCs w:val="18"/>
        </w:rPr>
        <w:t>poin-poin</w:t>
      </w:r>
      <w:r w:rsidR="008A6DBB" w:rsidRPr="000C7BB3">
        <w:rPr>
          <w:rFonts w:ascii="Arial" w:hAnsi="Arial" w:cs="Arial"/>
          <w:i/>
          <w:noProof/>
          <w:sz w:val="18"/>
          <w:szCs w:val="18"/>
        </w:rPr>
        <w:t>.)</w:t>
      </w:r>
    </w:p>
    <w:p w:rsidR="003C255E" w:rsidRPr="003774D5" w:rsidRDefault="003C255E" w:rsidP="003C255E">
      <w:pPr>
        <w:pStyle w:val="text"/>
        <w:spacing w:before="0" w:after="0"/>
        <w:rPr>
          <w:noProof/>
        </w:rPr>
      </w:pPr>
    </w:p>
    <w:p w:rsidR="003C255E" w:rsidRPr="003774D5" w:rsidRDefault="003C255E" w:rsidP="003C255E">
      <w:pPr>
        <w:pStyle w:val="text"/>
        <w:spacing w:before="0" w:after="0"/>
        <w:rPr>
          <w:noProof/>
        </w:rPr>
      </w:pPr>
    </w:p>
    <w:p w:rsidR="003C255E" w:rsidRPr="003774D5" w:rsidRDefault="003C255E" w:rsidP="003C255E">
      <w:pPr>
        <w:pStyle w:val="text"/>
        <w:spacing w:before="0" w:after="0"/>
        <w:rPr>
          <w:noProof/>
        </w:rPr>
      </w:pPr>
    </w:p>
    <w:p w:rsidR="00DB6BAE" w:rsidRPr="000C7BB3" w:rsidRDefault="00DB6BAE" w:rsidP="003C255E">
      <w:pPr>
        <w:pStyle w:val="text"/>
        <w:spacing w:before="0" w:after="0"/>
        <w:ind w:firstLine="0"/>
        <w:rPr>
          <w:noProof/>
        </w:rPr>
        <w:sectPr w:rsidR="00DB6BAE" w:rsidRPr="000C7BB3" w:rsidSect="00A26FC3">
          <w:pgSz w:w="11907" w:h="16840" w:code="9"/>
          <w:pgMar w:top="1701" w:right="1134" w:bottom="1418" w:left="1701" w:header="454" w:footer="1020" w:gutter="0"/>
          <w:cols w:space="708"/>
          <w:titlePg/>
          <w:docGrid w:linePitch="360"/>
        </w:sectPr>
      </w:pPr>
    </w:p>
    <w:p w:rsidR="006C6EC6" w:rsidRPr="000C7BB3" w:rsidRDefault="00D00EA7" w:rsidP="008A6DBB">
      <w:pPr>
        <w:pStyle w:val="Heading1"/>
        <w:numPr>
          <w:ilvl w:val="0"/>
          <w:numId w:val="0"/>
        </w:numPr>
        <w:rPr>
          <w:lang w:val="id-ID"/>
        </w:rPr>
      </w:pPr>
      <w:bookmarkStart w:id="46" w:name="_Toc18487140"/>
      <w:r w:rsidRPr="000C7BB3">
        <w:rPr>
          <w:lang w:val="id-ID"/>
        </w:rPr>
        <w:lastRenderedPageBreak/>
        <w:t>DAFTAR PUSTAKA</w:t>
      </w:r>
      <w:bookmarkEnd w:id="36"/>
      <w:bookmarkEnd w:id="46"/>
    </w:p>
    <w:p w:rsidR="008A6DBB" w:rsidRPr="003774D5" w:rsidRDefault="00B67C86" w:rsidP="008A6DBB">
      <w:pPr>
        <w:spacing w:after="120" w:line="360" w:lineRule="auto"/>
        <w:jc w:val="both"/>
        <w:rPr>
          <w:i/>
          <w:noProof/>
          <w:lang w:val="id-ID"/>
        </w:rPr>
      </w:pPr>
      <w:r w:rsidRPr="00C26310">
        <w:rPr>
          <w:i/>
          <w:noProof/>
        </w:rPr>
        <w:t xml:space="preserve">   </w:t>
      </w:r>
      <w:r w:rsidR="008A6DBB" w:rsidRPr="000C7BB3">
        <w:rPr>
          <w:rFonts w:ascii="Arial" w:hAnsi="Arial" w:cs="Arial"/>
          <w:i/>
          <w:noProof/>
          <w:sz w:val="18"/>
          <w:szCs w:val="18"/>
          <w:lang w:val="id-ID"/>
        </w:rPr>
        <w:t xml:space="preserve">(Semua sumber pustaka yang tercantum harus dirujuk dalam penulisan </w:t>
      </w:r>
      <w:r w:rsidR="008B20EC">
        <w:rPr>
          <w:rFonts w:ascii="Arial" w:hAnsi="Arial" w:cs="Arial"/>
          <w:i/>
          <w:noProof/>
          <w:sz w:val="18"/>
          <w:szCs w:val="18"/>
          <w:lang w:val="id-ID"/>
        </w:rPr>
        <w:t>DKK</w:t>
      </w:r>
      <w:r w:rsidR="008A6DBB" w:rsidRPr="000C7BB3">
        <w:rPr>
          <w:rFonts w:ascii="Arial" w:hAnsi="Arial" w:cs="Arial"/>
          <w:i/>
          <w:noProof/>
          <w:sz w:val="18"/>
          <w:szCs w:val="18"/>
          <w:lang w:val="id-ID"/>
        </w:rPr>
        <w:t>, dan semua pustaka yang diacu secara langsung harus dicantumkan dalam Daftar Pustaka.)</w:t>
      </w:r>
    </w:p>
    <w:p w:rsidR="00D00EA7" w:rsidRPr="003774D5" w:rsidRDefault="00D00EA7" w:rsidP="00E74BBA">
      <w:pPr>
        <w:tabs>
          <w:tab w:val="left" w:pos="810"/>
        </w:tabs>
        <w:spacing w:line="360" w:lineRule="auto"/>
        <w:ind w:left="810" w:hanging="810"/>
        <w:jc w:val="both"/>
        <w:rPr>
          <w:noProof/>
          <w:lang w:val="id-ID"/>
        </w:rPr>
      </w:pPr>
    </w:p>
    <w:p w:rsidR="00400715" w:rsidRPr="003774D5" w:rsidRDefault="00400715" w:rsidP="00E74BBA">
      <w:pPr>
        <w:tabs>
          <w:tab w:val="left" w:pos="810"/>
        </w:tabs>
        <w:spacing w:line="360" w:lineRule="auto"/>
        <w:ind w:left="810" w:hanging="810"/>
        <w:jc w:val="both"/>
        <w:rPr>
          <w:noProof/>
          <w:lang w:val="id-ID"/>
        </w:rPr>
      </w:pPr>
    </w:p>
    <w:p w:rsidR="00F774EB" w:rsidRPr="000C7BB3" w:rsidRDefault="00F774EB" w:rsidP="00E74BBA">
      <w:pPr>
        <w:tabs>
          <w:tab w:val="left" w:pos="810"/>
        </w:tabs>
        <w:spacing w:line="360" w:lineRule="auto"/>
        <w:ind w:left="810" w:hanging="810"/>
        <w:jc w:val="both"/>
        <w:rPr>
          <w:noProof/>
          <w:lang w:val="id-ID"/>
        </w:rPr>
      </w:pPr>
    </w:p>
    <w:p w:rsidR="00F774EB" w:rsidRPr="000C7BB3" w:rsidRDefault="00F774EB" w:rsidP="00E74BBA">
      <w:pPr>
        <w:tabs>
          <w:tab w:val="left" w:pos="810"/>
        </w:tabs>
        <w:spacing w:line="360" w:lineRule="auto"/>
        <w:ind w:left="810" w:hanging="810"/>
        <w:jc w:val="both"/>
        <w:rPr>
          <w:noProof/>
          <w:lang w:val="id-ID"/>
        </w:rPr>
        <w:sectPr w:rsidR="00F774EB" w:rsidRPr="000C7BB3" w:rsidSect="00A26FC3">
          <w:pgSz w:w="11907" w:h="16840" w:code="9"/>
          <w:pgMar w:top="1701" w:right="1134" w:bottom="1418" w:left="1701" w:header="454" w:footer="1020" w:gutter="0"/>
          <w:cols w:space="708"/>
          <w:titlePg/>
          <w:docGrid w:linePitch="360"/>
        </w:sectPr>
      </w:pPr>
    </w:p>
    <w:p w:rsidR="007B74D0" w:rsidRPr="000C7BB3" w:rsidRDefault="007B74D0" w:rsidP="00275191">
      <w:pPr>
        <w:spacing w:before="240" w:after="1080"/>
        <w:jc w:val="center"/>
        <w:rPr>
          <w:b/>
          <w:noProof/>
          <w:sz w:val="32"/>
          <w:szCs w:val="28"/>
        </w:rPr>
      </w:pPr>
      <w:bookmarkStart w:id="47" w:name="_Toc326065775"/>
      <w:r w:rsidRPr="000C7BB3">
        <w:rPr>
          <w:b/>
          <w:noProof/>
          <w:sz w:val="32"/>
          <w:szCs w:val="28"/>
        </w:rPr>
        <w:lastRenderedPageBreak/>
        <w:t>LAMPIRAN</w:t>
      </w:r>
    </w:p>
    <w:p w:rsidR="00F64446" w:rsidRPr="000C7BB3" w:rsidRDefault="000449E3" w:rsidP="00BD1D21">
      <w:pPr>
        <w:pStyle w:val="TOC1"/>
      </w:pPr>
      <w:r>
        <w:t>Lampiran 1 Form DKK</w:t>
      </w:r>
      <w:r w:rsidR="00DB6FC6" w:rsidRPr="000C7BB3">
        <w:t>-02</w:t>
      </w:r>
      <w:r w:rsidR="00F64446" w:rsidRPr="000C7BB3">
        <w:t xml:space="preserve"> “</w:t>
      </w:r>
      <w:r w:rsidR="00DB6FC6" w:rsidRPr="000C7BB3">
        <w:t xml:space="preserve">Lembar </w:t>
      </w:r>
      <w:r w:rsidR="00207AA3">
        <w:t>Kemajuan</w:t>
      </w:r>
      <w:r w:rsidR="00F64446" w:rsidRPr="000C7BB3">
        <w:t xml:space="preserve"> </w:t>
      </w:r>
      <w:r>
        <w:t>Desain Konstruksi Kapal</w:t>
      </w:r>
      <w:r w:rsidR="008E55B3" w:rsidRPr="000C7BB3">
        <w:t>”</w:t>
      </w:r>
    </w:p>
    <w:p w:rsidR="00F64446" w:rsidRPr="000C7BB3" w:rsidRDefault="00F64446" w:rsidP="00BD1D21">
      <w:pPr>
        <w:pStyle w:val="TOC1"/>
        <w:rPr>
          <w:lang w:val="en-US"/>
        </w:rPr>
      </w:pPr>
      <w:r w:rsidRPr="000C7BB3">
        <w:t xml:space="preserve">Lampiran 2 Detail Perhitungan </w:t>
      </w:r>
      <w:r w:rsidR="00583C1C" w:rsidRPr="000C7BB3">
        <w:rPr>
          <w:lang w:val="en-US"/>
        </w:rPr>
        <w:t>Teknis</w:t>
      </w:r>
    </w:p>
    <w:p w:rsidR="00F64446" w:rsidRPr="000C7BB3" w:rsidRDefault="00F64446" w:rsidP="00BD1D21">
      <w:pPr>
        <w:pStyle w:val="TOC1"/>
      </w:pPr>
      <w:r w:rsidRPr="000C7BB3">
        <w:t xml:space="preserve">Lampiran 3 Gambar </w:t>
      </w:r>
      <w:r w:rsidR="00583C1C" w:rsidRPr="000C7BB3">
        <w:t>Penampang Melintang (</w:t>
      </w:r>
      <w:r w:rsidR="00583C1C" w:rsidRPr="000C7BB3">
        <w:rPr>
          <w:i/>
        </w:rPr>
        <w:t>Midship Section</w:t>
      </w:r>
      <w:r w:rsidR="00583C1C" w:rsidRPr="000C7BB3">
        <w:t>) Format A3</w:t>
      </w:r>
    </w:p>
    <w:p w:rsidR="00F64446" w:rsidRPr="000C7BB3" w:rsidRDefault="00F64446" w:rsidP="00BD1D21">
      <w:pPr>
        <w:pStyle w:val="TOC1"/>
      </w:pPr>
      <w:r w:rsidRPr="000C7BB3">
        <w:t xml:space="preserve">Lampiran 4 Gambar </w:t>
      </w:r>
      <w:r w:rsidR="00583C1C" w:rsidRPr="000C7BB3">
        <w:t>Rencana Konstruksi (</w:t>
      </w:r>
      <w:r w:rsidR="00583C1C" w:rsidRPr="000C7BB3">
        <w:rPr>
          <w:i/>
        </w:rPr>
        <w:t>Construction Profile</w:t>
      </w:r>
      <w:r w:rsidR="00583C1C" w:rsidRPr="000C7BB3">
        <w:t>)</w:t>
      </w:r>
      <w:r w:rsidR="00583C1C" w:rsidRPr="000C7BB3">
        <w:rPr>
          <w:lang w:val="en-US"/>
        </w:rPr>
        <w:t xml:space="preserve"> </w:t>
      </w:r>
      <w:r w:rsidR="00583C1C" w:rsidRPr="000C7BB3">
        <w:t>Format A3</w:t>
      </w:r>
    </w:p>
    <w:p w:rsidR="007B74D0" w:rsidRPr="000C7BB3" w:rsidRDefault="007B74D0" w:rsidP="007B74D0">
      <w:pPr>
        <w:rPr>
          <w:b/>
          <w:noProof/>
          <w:sz w:val="32"/>
          <w:szCs w:val="28"/>
        </w:rPr>
      </w:pPr>
    </w:p>
    <w:p w:rsidR="00F64446" w:rsidRPr="000C7BB3" w:rsidRDefault="00F64446" w:rsidP="007B74D0">
      <w:pPr>
        <w:rPr>
          <w:b/>
          <w:noProof/>
          <w:sz w:val="32"/>
          <w:szCs w:val="28"/>
        </w:rPr>
      </w:pPr>
    </w:p>
    <w:p w:rsidR="00F64446" w:rsidRPr="000C7BB3" w:rsidRDefault="00F64446" w:rsidP="007B74D0">
      <w:pPr>
        <w:rPr>
          <w:b/>
          <w:noProof/>
          <w:sz w:val="32"/>
          <w:szCs w:val="28"/>
        </w:rPr>
        <w:sectPr w:rsidR="00F64446" w:rsidRPr="000C7BB3" w:rsidSect="00A26FC3">
          <w:headerReference w:type="even" r:id="rId24"/>
          <w:headerReference w:type="default" r:id="rId25"/>
          <w:footerReference w:type="default" r:id="rId26"/>
          <w:headerReference w:type="first" r:id="rId27"/>
          <w:footerReference w:type="first" r:id="rId28"/>
          <w:pgSz w:w="11907" w:h="16840" w:code="9"/>
          <w:pgMar w:top="1701" w:right="1134" w:bottom="1418" w:left="1701" w:header="454" w:footer="1020" w:gutter="0"/>
          <w:cols w:space="708"/>
          <w:titlePg/>
          <w:docGrid w:linePitch="360"/>
        </w:sectPr>
      </w:pPr>
    </w:p>
    <w:p w:rsidR="00331E16" w:rsidRPr="000C7BB3" w:rsidRDefault="00331E16" w:rsidP="00114BDB">
      <w:pPr>
        <w:jc w:val="center"/>
        <w:rPr>
          <w:b/>
          <w:noProof/>
          <w:sz w:val="32"/>
          <w:szCs w:val="28"/>
          <w:lang w:val="id-ID"/>
        </w:rPr>
      </w:pPr>
      <w:r w:rsidRPr="000C7BB3">
        <w:rPr>
          <w:rFonts w:ascii="Trebuchet MS" w:hAnsi="Trebuchet MS" w:cs="Arial"/>
          <w:b/>
          <w:bCs/>
          <w:noProof/>
          <w:w w:val="50"/>
          <w:kern w:val="32"/>
          <w:sz w:val="100"/>
          <w:szCs w:val="100"/>
        </w:rPr>
        <w:lastRenderedPageBreak/>
        <w:t>LAMPIRAN</w:t>
      </w:r>
      <w:r w:rsidRPr="000C7BB3">
        <w:rPr>
          <w:b/>
          <w:noProof/>
          <w:sz w:val="32"/>
          <w:szCs w:val="28"/>
          <w:lang w:val="id-ID"/>
        </w:rPr>
        <w:t xml:space="preserve"> </w:t>
      </w:r>
      <w:r w:rsidRPr="000C7BB3">
        <w:rPr>
          <w:rFonts w:ascii="Trebuchet MS" w:hAnsi="Trebuchet MS" w:cs="Arial"/>
          <w:b/>
          <w:bCs/>
          <w:noProof/>
          <w:w w:val="50"/>
          <w:kern w:val="32"/>
          <w:sz w:val="100"/>
          <w:szCs w:val="100"/>
        </w:rPr>
        <w:t>1</w:t>
      </w:r>
      <w:r w:rsidRPr="000C7BB3">
        <w:rPr>
          <w:b/>
          <w:noProof/>
          <w:sz w:val="32"/>
          <w:szCs w:val="28"/>
          <w:lang w:val="id-ID"/>
        </w:rPr>
        <w:br/>
      </w:r>
      <w:r w:rsidR="000449E3">
        <w:rPr>
          <w:rFonts w:ascii="Trebuchet MS" w:hAnsi="Trebuchet MS" w:cs="Arial"/>
          <w:b/>
          <w:bCs/>
          <w:noProof/>
          <w:w w:val="50"/>
          <w:kern w:val="32"/>
          <w:sz w:val="64"/>
          <w:szCs w:val="64"/>
          <w:lang w:val="id-ID"/>
        </w:rPr>
        <w:t>FORM DKK</w:t>
      </w:r>
      <w:r w:rsidR="00DB6FC6" w:rsidRPr="000C7BB3">
        <w:rPr>
          <w:rFonts w:ascii="Trebuchet MS" w:hAnsi="Trebuchet MS" w:cs="Arial"/>
          <w:b/>
          <w:bCs/>
          <w:noProof/>
          <w:w w:val="50"/>
          <w:kern w:val="32"/>
          <w:sz w:val="64"/>
          <w:szCs w:val="64"/>
          <w:lang w:val="id-ID"/>
        </w:rPr>
        <w:t>-02</w:t>
      </w:r>
      <w:r w:rsidR="008E55B3" w:rsidRPr="000C7BB3">
        <w:rPr>
          <w:rFonts w:ascii="Trebuchet MS" w:hAnsi="Trebuchet MS" w:cs="Arial"/>
          <w:b/>
          <w:bCs/>
          <w:noProof/>
          <w:w w:val="50"/>
          <w:kern w:val="32"/>
          <w:sz w:val="64"/>
          <w:szCs w:val="64"/>
        </w:rPr>
        <w:t xml:space="preserve"> </w:t>
      </w:r>
      <w:r w:rsidR="00207AA3">
        <w:rPr>
          <w:rFonts w:ascii="Trebuchet MS" w:hAnsi="Trebuchet MS" w:cs="Arial"/>
          <w:b/>
          <w:bCs/>
          <w:noProof/>
          <w:w w:val="50"/>
          <w:kern w:val="32"/>
          <w:sz w:val="64"/>
          <w:szCs w:val="64"/>
        </w:rPr>
        <w:br/>
      </w:r>
      <w:r w:rsidRPr="000C7BB3">
        <w:rPr>
          <w:rFonts w:ascii="Trebuchet MS" w:hAnsi="Trebuchet MS" w:cs="Arial"/>
          <w:b/>
          <w:bCs/>
          <w:noProof/>
          <w:w w:val="50"/>
          <w:kern w:val="32"/>
          <w:sz w:val="64"/>
          <w:szCs w:val="64"/>
          <w:lang w:val="id-ID"/>
        </w:rPr>
        <w:t>“</w:t>
      </w:r>
      <w:r w:rsidR="00DB6FC6" w:rsidRPr="000C7BB3">
        <w:rPr>
          <w:rFonts w:ascii="Trebuchet MS" w:hAnsi="Trebuchet MS" w:cs="Arial"/>
          <w:b/>
          <w:bCs/>
          <w:noProof/>
          <w:w w:val="50"/>
          <w:kern w:val="32"/>
          <w:sz w:val="64"/>
          <w:szCs w:val="64"/>
        </w:rPr>
        <w:t xml:space="preserve">LEMBAR </w:t>
      </w:r>
      <w:r w:rsidR="00207AA3">
        <w:rPr>
          <w:rFonts w:ascii="Trebuchet MS" w:hAnsi="Trebuchet MS" w:cs="Arial"/>
          <w:b/>
          <w:bCs/>
          <w:noProof/>
          <w:w w:val="50"/>
          <w:kern w:val="32"/>
          <w:sz w:val="64"/>
          <w:szCs w:val="64"/>
        </w:rPr>
        <w:t>KEMAJUAN</w:t>
      </w:r>
      <w:r w:rsidRPr="000C7BB3">
        <w:rPr>
          <w:rFonts w:ascii="Trebuchet MS" w:hAnsi="Trebuchet MS" w:cs="Arial"/>
          <w:b/>
          <w:bCs/>
          <w:noProof/>
          <w:w w:val="50"/>
          <w:kern w:val="32"/>
          <w:sz w:val="64"/>
          <w:szCs w:val="64"/>
          <w:lang w:val="id-ID"/>
        </w:rPr>
        <w:t xml:space="preserve"> </w:t>
      </w:r>
      <w:r w:rsidR="000449E3">
        <w:rPr>
          <w:rFonts w:ascii="Trebuchet MS" w:hAnsi="Trebuchet MS" w:cs="Arial"/>
          <w:b/>
          <w:bCs/>
          <w:noProof/>
          <w:w w:val="50"/>
          <w:kern w:val="32"/>
          <w:sz w:val="64"/>
          <w:szCs w:val="64"/>
          <w:lang w:val="id-ID"/>
        </w:rPr>
        <w:t>DESAIN KONSTRUKSI KAPAL</w:t>
      </w:r>
      <w:r w:rsidRPr="000C7BB3">
        <w:rPr>
          <w:rFonts w:ascii="Trebuchet MS" w:hAnsi="Trebuchet MS" w:cs="Arial"/>
          <w:b/>
          <w:bCs/>
          <w:noProof/>
          <w:w w:val="50"/>
          <w:kern w:val="32"/>
          <w:sz w:val="64"/>
          <w:szCs w:val="64"/>
          <w:lang w:val="id-ID"/>
        </w:rPr>
        <w:t>”</w:t>
      </w:r>
    </w:p>
    <w:p w:rsidR="00331E16" w:rsidRPr="000C7BB3" w:rsidRDefault="00331E16" w:rsidP="00331E16">
      <w:pPr>
        <w:rPr>
          <w:b/>
          <w:noProof/>
          <w:lang w:val="id-ID"/>
        </w:rPr>
      </w:pPr>
    </w:p>
    <w:p w:rsidR="00331E16" w:rsidRPr="000C7BB3" w:rsidRDefault="00331E16" w:rsidP="00331E16">
      <w:pPr>
        <w:rPr>
          <w:noProof/>
          <w:lang w:val="id-ID"/>
        </w:rPr>
      </w:pPr>
    </w:p>
    <w:p w:rsidR="00331E16" w:rsidRPr="000C7BB3" w:rsidRDefault="00331E16" w:rsidP="00331E16">
      <w:pPr>
        <w:rPr>
          <w:noProof/>
          <w:lang w:val="id-ID"/>
        </w:rPr>
        <w:sectPr w:rsidR="00331E16" w:rsidRPr="000C7BB3" w:rsidSect="00A26FC3">
          <w:pgSz w:w="11907" w:h="16840" w:code="9"/>
          <w:pgMar w:top="1701" w:right="1134" w:bottom="1418" w:left="1701" w:header="454" w:footer="1020" w:gutter="0"/>
          <w:cols w:space="708"/>
          <w:titlePg/>
          <w:docGrid w:linePitch="360"/>
        </w:sectPr>
      </w:pPr>
    </w:p>
    <w:p w:rsidR="006C6EC6" w:rsidRPr="000C7BB3" w:rsidRDefault="00D00EA7" w:rsidP="00114BDB">
      <w:pPr>
        <w:jc w:val="center"/>
        <w:rPr>
          <w:b/>
          <w:noProof/>
          <w:sz w:val="32"/>
          <w:szCs w:val="28"/>
        </w:rPr>
      </w:pPr>
      <w:r w:rsidRPr="000C7BB3">
        <w:rPr>
          <w:rFonts w:ascii="Trebuchet MS" w:hAnsi="Trebuchet MS" w:cs="Arial"/>
          <w:b/>
          <w:bCs/>
          <w:noProof/>
          <w:w w:val="50"/>
          <w:kern w:val="32"/>
          <w:sz w:val="100"/>
          <w:szCs w:val="100"/>
        </w:rPr>
        <w:lastRenderedPageBreak/>
        <w:t>LAMPIRAN</w:t>
      </w:r>
      <w:r w:rsidR="007F78EC" w:rsidRPr="000C7BB3">
        <w:rPr>
          <w:rFonts w:ascii="Trebuchet MS" w:hAnsi="Trebuchet MS" w:cs="Arial"/>
          <w:b/>
          <w:bCs/>
          <w:noProof/>
          <w:w w:val="50"/>
          <w:kern w:val="32"/>
          <w:sz w:val="100"/>
          <w:szCs w:val="100"/>
        </w:rPr>
        <w:t xml:space="preserve"> </w:t>
      </w:r>
      <w:r w:rsidR="00331E16" w:rsidRPr="000C7BB3">
        <w:rPr>
          <w:rFonts w:ascii="Trebuchet MS" w:hAnsi="Trebuchet MS" w:cs="Arial"/>
          <w:b/>
          <w:bCs/>
          <w:noProof/>
          <w:w w:val="50"/>
          <w:kern w:val="32"/>
          <w:sz w:val="100"/>
          <w:szCs w:val="100"/>
        </w:rPr>
        <w:t>2</w:t>
      </w:r>
      <w:r w:rsidR="007F78EC" w:rsidRPr="000C7BB3">
        <w:rPr>
          <w:rFonts w:ascii="Trebuchet MS" w:hAnsi="Trebuchet MS" w:cs="Arial"/>
          <w:b/>
          <w:bCs/>
          <w:noProof/>
          <w:w w:val="50"/>
          <w:kern w:val="32"/>
          <w:sz w:val="100"/>
          <w:szCs w:val="100"/>
        </w:rPr>
        <w:br/>
      </w:r>
      <w:bookmarkEnd w:id="47"/>
      <w:r w:rsidR="00331E16" w:rsidRPr="000C7BB3">
        <w:rPr>
          <w:rFonts w:ascii="Trebuchet MS" w:hAnsi="Trebuchet MS" w:cs="Arial"/>
          <w:b/>
          <w:bCs/>
          <w:noProof/>
          <w:w w:val="50"/>
          <w:kern w:val="32"/>
          <w:sz w:val="64"/>
          <w:szCs w:val="64"/>
          <w:lang w:val="id-ID"/>
        </w:rPr>
        <w:t>DETAIL PERHITUNGAN TEKNIS</w:t>
      </w:r>
    </w:p>
    <w:p w:rsidR="00331E16" w:rsidRPr="000C7BB3" w:rsidRDefault="00331E16" w:rsidP="008850FD">
      <w:pPr>
        <w:rPr>
          <w:noProof/>
          <w:lang w:val="id-ID"/>
        </w:rPr>
      </w:pPr>
    </w:p>
    <w:p w:rsidR="005F2583" w:rsidRPr="000C7BB3" w:rsidRDefault="005F2583" w:rsidP="000065D8">
      <w:pPr>
        <w:spacing w:line="360" w:lineRule="auto"/>
        <w:jc w:val="both"/>
        <w:rPr>
          <w:b/>
          <w:bCs/>
          <w:caps/>
          <w:noProof/>
          <w:kern w:val="32"/>
          <w:sz w:val="32"/>
          <w:szCs w:val="32"/>
          <w:lang w:val="id-ID"/>
        </w:rPr>
      </w:pPr>
    </w:p>
    <w:p w:rsidR="00551961" w:rsidRPr="000C7BB3" w:rsidRDefault="00551961" w:rsidP="000065D8">
      <w:pPr>
        <w:spacing w:line="360" w:lineRule="auto"/>
        <w:jc w:val="both"/>
        <w:rPr>
          <w:b/>
          <w:bCs/>
          <w:caps/>
          <w:noProof/>
          <w:kern w:val="32"/>
          <w:sz w:val="32"/>
          <w:szCs w:val="32"/>
          <w:lang w:val="id-ID"/>
        </w:rPr>
        <w:sectPr w:rsidR="00551961" w:rsidRPr="000C7BB3" w:rsidSect="00A26FC3">
          <w:pgSz w:w="11907" w:h="16840" w:code="9"/>
          <w:pgMar w:top="1701" w:right="1134" w:bottom="1418" w:left="1701" w:header="454" w:footer="1020" w:gutter="0"/>
          <w:cols w:space="708"/>
          <w:titlePg/>
          <w:docGrid w:linePitch="360"/>
        </w:sectPr>
      </w:pPr>
    </w:p>
    <w:p w:rsidR="00551961" w:rsidRPr="000C7BB3" w:rsidRDefault="00551961" w:rsidP="00114BDB">
      <w:pPr>
        <w:jc w:val="center"/>
        <w:rPr>
          <w:b/>
          <w:noProof/>
          <w:sz w:val="32"/>
        </w:rPr>
      </w:pPr>
      <w:bookmarkStart w:id="48" w:name="_Toc326065776"/>
      <w:r w:rsidRPr="000C7BB3">
        <w:rPr>
          <w:rFonts w:ascii="Trebuchet MS" w:hAnsi="Trebuchet MS" w:cs="Arial"/>
          <w:b/>
          <w:bCs/>
          <w:noProof/>
          <w:w w:val="50"/>
          <w:kern w:val="32"/>
          <w:sz w:val="100"/>
          <w:szCs w:val="100"/>
        </w:rPr>
        <w:lastRenderedPageBreak/>
        <w:t xml:space="preserve">LAMPIRAN </w:t>
      </w:r>
      <w:r w:rsidR="00331E16" w:rsidRPr="000C7BB3">
        <w:rPr>
          <w:rFonts w:ascii="Trebuchet MS" w:hAnsi="Trebuchet MS" w:cs="Arial"/>
          <w:b/>
          <w:bCs/>
          <w:noProof/>
          <w:w w:val="50"/>
          <w:kern w:val="32"/>
          <w:sz w:val="100"/>
          <w:szCs w:val="100"/>
        </w:rPr>
        <w:t>3</w:t>
      </w:r>
      <w:r w:rsidRPr="000C7BB3">
        <w:rPr>
          <w:rFonts w:ascii="Trebuchet MS" w:hAnsi="Trebuchet MS" w:cs="Arial"/>
          <w:b/>
          <w:bCs/>
          <w:noProof/>
          <w:w w:val="50"/>
          <w:kern w:val="32"/>
          <w:sz w:val="100"/>
          <w:szCs w:val="100"/>
        </w:rPr>
        <w:br/>
      </w:r>
      <w:bookmarkEnd w:id="48"/>
      <w:r w:rsidR="00CA3240" w:rsidRPr="000C7BB3">
        <w:rPr>
          <w:rFonts w:ascii="Trebuchet MS" w:hAnsi="Trebuchet MS" w:cs="Arial"/>
          <w:b/>
          <w:bCs/>
          <w:noProof/>
          <w:w w:val="50"/>
          <w:kern w:val="32"/>
          <w:sz w:val="64"/>
          <w:szCs w:val="64"/>
          <w:lang w:val="id-ID"/>
        </w:rPr>
        <w:t xml:space="preserve">GAMBAR </w:t>
      </w:r>
      <w:r w:rsidR="004D14DE" w:rsidRPr="000C7BB3">
        <w:rPr>
          <w:rFonts w:ascii="Trebuchet MS" w:hAnsi="Trebuchet MS" w:cs="Arial"/>
          <w:b/>
          <w:bCs/>
          <w:noProof/>
          <w:w w:val="50"/>
          <w:kern w:val="32"/>
          <w:sz w:val="64"/>
          <w:szCs w:val="64"/>
        </w:rPr>
        <w:t>PENAMPANG MELINTANG</w:t>
      </w:r>
      <w:r w:rsidR="00F64446" w:rsidRPr="000C7BB3">
        <w:rPr>
          <w:rFonts w:ascii="Trebuchet MS" w:hAnsi="Trebuchet MS" w:cs="Arial"/>
          <w:b/>
          <w:bCs/>
          <w:noProof/>
          <w:w w:val="50"/>
          <w:kern w:val="32"/>
          <w:sz w:val="64"/>
          <w:szCs w:val="64"/>
        </w:rPr>
        <w:t xml:space="preserve"> </w:t>
      </w:r>
      <w:r w:rsidR="008E55B3" w:rsidRPr="000C7BB3">
        <w:rPr>
          <w:rFonts w:ascii="Trebuchet MS" w:hAnsi="Trebuchet MS" w:cs="Arial"/>
          <w:b/>
          <w:bCs/>
          <w:noProof/>
          <w:w w:val="50"/>
          <w:kern w:val="32"/>
          <w:sz w:val="64"/>
          <w:szCs w:val="64"/>
        </w:rPr>
        <w:t>(</w:t>
      </w:r>
      <w:r w:rsidR="004D14DE" w:rsidRPr="000C7BB3">
        <w:rPr>
          <w:rFonts w:ascii="Trebuchet MS" w:hAnsi="Trebuchet MS" w:cs="Arial"/>
          <w:b/>
          <w:bCs/>
          <w:i/>
          <w:noProof/>
          <w:w w:val="50"/>
          <w:kern w:val="32"/>
          <w:sz w:val="64"/>
          <w:szCs w:val="64"/>
        </w:rPr>
        <w:t>MIDSHIP SECTION</w:t>
      </w:r>
      <w:r w:rsidR="008E55B3" w:rsidRPr="000C7BB3">
        <w:rPr>
          <w:rFonts w:ascii="Trebuchet MS" w:hAnsi="Trebuchet MS" w:cs="Arial"/>
          <w:b/>
          <w:bCs/>
          <w:noProof/>
          <w:w w:val="50"/>
          <w:kern w:val="32"/>
          <w:sz w:val="64"/>
          <w:szCs w:val="64"/>
        </w:rPr>
        <w:t xml:space="preserve">) </w:t>
      </w:r>
      <w:r w:rsidR="00F64446" w:rsidRPr="000C7BB3">
        <w:rPr>
          <w:rFonts w:ascii="Trebuchet MS" w:hAnsi="Trebuchet MS" w:cs="Arial"/>
          <w:b/>
          <w:bCs/>
          <w:noProof/>
          <w:w w:val="50"/>
          <w:kern w:val="32"/>
          <w:sz w:val="64"/>
          <w:szCs w:val="64"/>
        </w:rPr>
        <w:t>FORMAT A3</w:t>
      </w:r>
    </w:p>
    <w:p w:rsidR="008F7F43" w:rsidRPr="000C7BB3" w:rsidRDefault="008F7F43" w:rsidP="008F7F43">
      <w:pPr>
        <w:spacing w:line="360" w:lineRule="auto"/>
        <w:rPr>
          <w:noProof/>
          <w:lang w:val="id-ID"/>
        </w:rPr>
      </w:pPr>
    </w:p>
    <w:p w:rsidR="008850FD" w:rsidRPr="000C7BB3" w:rsidRDefault="008850FD" w:rsidP="008F7F43">
      <w:pPr>
        <w:spacing w:line="360" w:lineRule="auto"/>
        <w:rPr>
          <w:noProof/>
          <w:lang w:val="id-ID"/>
        </w:rPr>
      </w:pPr>
    </w:p>
    <w:p w:rsidR="00331E16" w:rsidRPr="000C7BB3" w:rsidRDefault="00331E16" w:rsidP="008F7F43">
      <w:pPr>
        <w:spacing w:line="360" w:lineRule="auto"/>
        <w:rPr>
          <w:noProof/>
          <w:lang w:val="id-ID"/>
        </w:rPr>
        <w:sectPr w:rsidR="00331E16" w:rsidRPr="000C7BB3" w:rsidSect="00A26FC3">
          <w:headerReference w:type="even" r:id="rId29"/>
          <w:headerReference w:type="default" r:id="rId30"/>
          <w:footerReference w:type="default" r:id="rId31"/>
          <w:headerReference w:type="first" r:id="rId32"/>
          <w:pgSz w:w="11907" w:h="16840" w:code="9"/>
          <w:pgMar w:top="1701" w:right="1134" w:bottom="1418" w:left="1701" w:header="454" w:footer="1020" w:gutter="0"/>
          <w:cols w:space="708"/>
          <w:titlePg/>
          <w:docGrid w:linePitch="360"/>
        </w:sectPr>
      </w:pPr>
    </w:p>
    <w:p w:rsidR="00FE69AE" w:rsidRPr="000C7BB3" w:rsidRDefault="00331E16" w:rsidP="00114BDB">
      <w:pPr>
        <w:jc w:val="center"/>
        <w:rPr>
          <w:rFonts w:ascii="Trebuchet MS" w:hAnsi="Trebuchet MS" w:cs="Arial"/>
          <w:b/>
          <w:bCs/>
          <w:noProof/>
          <w:w w:val="50"/>
          <w:kern w:val="32"/>
          <w:sz w:val="64"/>
          <w:szCs w:val="64"/>
        </w:rPr>
      </w:pPr>
      <w:r w:rsidRPr="000C7BB3">
        <w:rPr>
          <w:rFonts w:ascii="Trebuchet MS" w:hAnsi="Trebuchet MS" w:cs="Arial"/>
          <w:b/>
          <w:bCs/>
          <w:noProof/>
          <w:w w:val="50"/>
          <w:kern w:val="32"/>
          <w:sz w:val="100"/>
          <w:szCs w:val="100"/>
        </w:rPr>
        <w:lastRenderedPageBreak/>
        <w:t>LAMPIRAN 4</w:t>
      </w:r>
      <w:r w:rsidRPr="000C7BB3">
        <w:rPr>
          <w:rFonts w:ascii="Trebuchet MS" w:hAnsi="Trebuchet MS" w:cs="Arial"/>
          <w:b/>
          <w:bCs/>
          <w:noProof/>
          <w:w w:val="50"/>
          <w:kern w:val="32"/>
          <w:sz w:val="100"/>
          <w:szCs w:val="100"/>
        </w:rPr>
        <w:br/>
      </w:r>
      <w:r w:rsidR="00CA3240" w:rsidRPr="000C7BB3">
        <w:rPr>
          <w:rFonts w:ascii="Trebuchet MS" w:hAnsi="Trebuchet MS" w:cs="Arial"/>
          <w:b/>
          <w:bCs/>
          <w:noProof/>
          <w:w w:val="50"/>
          <w:kern w:val="32"/>
          <w:sz w:val="64"/>
          <w:szCs w:val="64"/>
          <w:lang w:val="id-ID"/>
        </w:rPr>
        <w:t xml:space="preserve">GAMBAR </w:t>
      </w:r>
      <w:r w:rsidRPr="000C7BB3">
        <w:rPr>
          <w:rFonts w:ascii="Trebuchet MS" w:hAnsi="Trebuchet MS" w:cs="Arial"/>
          <w:b/>
          <w:bCs/>
          <w:noProof/>
          <w:w w:val="50"/>
          <w:kern w:val="32"/>
          <w:sz w:val="64"/>
          <w:szCs w:val="64"/>
          <w:lang w:val="id-ID"/>
        </w:rPr>
        <w:t xml:space="preserve">RENCANA </w:t>
      </w:r>
      <w:r w:rsidR="004D14DE" w:rsidRPr="000C7BB3">
        <w:rPr>
          <w:rFonts w:ascii="Trebuchet MS" w:hAnsi="Trebuchet MS" w:cs="Arial"/>
          <w:b/>
          <w:bCs/>
          <w:noProof/>
          <w:w w:val="50"/>
          <w:kern w:val="32"/>
          <w:sz w:val="64"/>
          <w:szCs w:val="64"/>
        </w:rPr>
        <w:t>KONSTRUKSI</w:t>
      </w:r>
      <w:r w:rsidR="00F64446" w:rsidRPr="000C7BB3">
        <w:rPr>
          <w:rFonts w:ascii="Trebuchet MS" w:hAnsi="Trebuchet MS" w:cs="Arial"/>
          <w:b/>
          <w:bCs/>
          <w:noProof/>
          <w:w w:val="50"/>
          <w:kern w:val="32"/>
          <w:sz w:val="64"/>
          <w:szCs w:val="64"/>
        </w:rPr>
        <w:t xml:space="preserve"> </w:t>
      </w:r>
      <w:r w:rsidR="008E55B3" w:rsidRPr="000C7BB3">
        <w:rPr>
          <w:rFonts w:ascii="Trebuchet MS" w:hAnsi="Trebuchet MS" w:cs="Arial"/>
          <w:b/>
          <w:bCs/>
          <w:noProof/>
          <w:w w:val="50"/>
          <w:kern w:val="32"/>
          <w:sz w:val="64"/>
          <w:szCs w:val="64"/>
        </w:rPr>
        <w:t>(</w:t>
      </w:r>
      <w:r w:rsidR="004D14DE" w:rsidRPr="000C7BB3">
        <w:rPr>
          <w:rFonts w:ascii="Trebuchet MS" w:hAnsi="Trebuchet MS" w:cs="Arial"/>
          <w:b/>
          <w:bCs/>
          <w:i/>
          <w:noProof/>
          <w:w w:val="50"/>
          <w:kern w:val="32"/>
          <w:sz w:val="64"/>
          <w:szCs w:val="64"/>
        </w:rPr>
        <w:t>CONSTRUCTION PROFILE</w:t>
      </w:r>
      <w:r w:rsidR="00FE69AE" w:rsidRPr="000C7BB3">
        <w:rPr>
          <w:rFonts w:ascii="Trebuchet MS" w:hAnsi="Trebuchet MS" w:cs="Arial"/>
          <w:b/>
          <w:bCs/>
          <w:noProof/>
          <w:w w:val="50"/>
          <w:kern w:val="32"/>
          <w:sz w:val="64"/>
          <w:szCs w:val="64"/>
        </w:rPr>
        <w:t>)</w:t>
      </w:r>
    </w:p>
    <w:p w:rsidR="00D5544D" w:rsidRPr="00F64446" w:rsidRDefault="00F64446" w:rsidP="00114BDB">
      <w:pPr>
        <w:jc w:val="center"/>
        <w:rPr>
          <w:b/>
          <w:noProof/>
          <w:sz w:val="32"/>
        </w:rPr>
      </w:pPr>
      <w:r w:rsidRPr="000C7BB3">
        <w:rPr>
          <w:rFonts w:ascii="Trebuchet MS" w:hAnsi="Trebuchet MS" w:cs="Arial"/>
          <w:b/>
          <w:bCs/>
          <w:noProof/>
          <w:w w:val="50"/>
          <w:kern w:val="32"/>
          <w:sz w:val="64"/>
          <w:szCs w:val="64"/>
        </w:rPr>
        <w:t>FORMAT A3</w:t>
      </w:r>
    </w:p>
    <w:p w:rsidR="008850FD" w:rsidRPr="00111FAC" w:rsidRDefault="008850FD" w:rsidP="008850FD">
      <w:pPr>
        <w:spacing w:line="360" w:lineRule="auto"/>
        <w:rPr>
          <w:b/>
          <w:noProof/>
          <w:sz w:val="32"/>
          <w:lang w:val="id-ID"/>
        </w:rPr>
      </w:pPr>
    </w:p>
    <w:sectPr w:rsidR="008850FD" w:rsidRPr="00111FAC" w:rsidSect="00A26FC3">
      <w:pgSz w:w="11907" w:h="16840" w:code="9"/>
      <w:pgMar w:top="1701" w:right="1134" w:bottom="1418" w:left="1701" w:header="454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982" w:rsidRDefault="00470982">
      <w:r>
        <w:separator/>
      </w:r>
    </w:p>
  </w:endnote>
  <w:endnote w:type="continuationSeparator" w:id="0">
    <w:p w:rsidR="00470982" w:rsidRDefault="00470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1E1" w:rsidRDefault="008561E1" w:rsidP="00393E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iv</w:t>
    </w:r>
    <w:r>
      <w:rPr>
        <w:rStyle w:val="PageNumber"/>
      </w:rPr>
      <w:fldChar w:fldCharType="end"/>
    </w:r>
  </w:p>
  <w:p w:rsidR="008561E1" w:rsidRDefault="008561E1" w:rsidP="00393E96">
    <w:pPr>
      <w:pStyle w:val="Footer"/>
      <w:ind w:right="360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1E1" w:rsidRDefault="008561E1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1E1" w:rsidRPr="00CB4A75" w:rsidRDefault="008561E1" w:rsidP="00CB4A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1E1" w:rsidRDefault="008561E1" w:rsidP="00393E96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1E1" w:rsidRDefault="008561E1" w:rsidP="00F770C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B7AD3">
      <w:rPr>
        <w:noProof/>
      </w:rPr>
      <w:t>i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1E1" w:rsidRDefault="008561E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vi</w:t>
    </w:r>
    <w:r>
      <w:rPr>
        <w:noProof/>
      </w:rPr>
      <w:fldChar w:fldCharType="end"/>
    </w:r>
  </w:p>
  <w:p w:rsidR="008561E1" w:rsidRDefault="008561E1" w:rsidP="00393E96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1E1" w:rsidRDefault="008561E1" w:rsidP="0098555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B7AD3">
      <w:rPr>
        <w:noProof/>
      </w:rPr>
      <w:t>6</w:t>
    </w:r>
    <w:r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1E1" w:rsidRDefault="008561E1" w:rsidP="00F770C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B7AD3">
      <w:rPr>
        <w:noProof/>
      </w:rPr>
      <w:t>2</w:t>
    </w:r>
    <w:r>
      <w:rPr>
        <w:noProof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1E1" w:rsidRDefault="008561E1" w:rsidP="00F770C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B7AD3">
      <w:rPr>
        <w:noProof/>
      </w:rPr>
      <w:t>3</w:t>
    </w:r>
    <w:r>
      <w:rPr>
        <w:noProof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1E1" w:rsidRDefault="008561E1" w:rsidP="00F770C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B7AD3">
      <w:rPr>
        <w:noProof/>
      </w:rPr>
      <w:t>10</w:t>
    </w:r>
    <w:r>
      <w:rPr>
        <w:noProof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1E1" w:rsidRDefault="008561E1" w:rsidP="0098555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982" w:rsidRDefault="00470982">
      <w:r>
        <w:separator/>
      </w:r>
    </w:p>
  </w:footnote>
  <w:footnote w:type="continuationSeparator" w:id="0">
    <w:p w:rsidR="00470982" w:rsidRDefault="004709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1E1" w:rsidRDefault="008561E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0" o:spid="_x0000_s2057" type="#_x0000_t75" alt="watermark ITS_100" style="position:absolute;margin-left:0;margin-top:0;width:595.2pt;height:841.9pt;z-index:-2;visibility:visible;mso-position-horizontal:center;mso-position-horizontal-relative:margin;mso-position-vertical:center;mso-position-vertical-relative:margin" o:allowincell="f">
          <v:imagedata r:id="rId1" o:title="watermark ITS_100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1E1" w:rsidRDefault="008561E1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1E1" w:rsidRDefault="008561E1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1E1" w:rsidRDefault="008561E1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1E1" w:rsidRDefault="008561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4BB" w:rsidRDefault="000414BB">
    <w:pPr>
      <w:pStyle w:val="Header"/>
    </w:pPr>
    <w:r>
      <w:rPr>
        <w:noProof/>
        <w:lang w:val="id-ID" w:eastAsia="ko-KR"/>
      </w:rPr>
      <w:pict>
        <v:rect id="Rectangle 105" o:spid="_x0000_s2058" style="position:absolute;margin-left:-85.05pt;margin-top:179.25pt;width:594.7pt;height:629.3pt;z-index:-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" fillcolor="#0067ac" stroked="f" strokecolor="#f2f2f2" strokeweight="3pt">
          <v:shadow on="t" color="#243f60" opacity=".5" offset="1pt"/>
        </v:rect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1E1" w:rsidRDefault="008561E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1E1" w:rsidRDefault="008561E1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1E1" w:rsidRDefault="008561E1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1E1" w:rsidRDefault="008561E1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1E1" w:rsidRDefault="008561E1">
    <w:pPr>
      <w:pStyle w:val="Header"/>
    </w:pPr>
  </w:p>
  <w:p w:rsidR="008561E1" w:rsidRDefault="008561E1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1E1" w:rsidRDefault="008561E1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1E1" w:rsidRDefault="008561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646A8E0A"/>
    <w:lvl w:ilvl="0">
      <w:start w:val="1"/>
      <w:numFmt w:val="bullet"/>
      <w:pStyle w:val="ListBullet2"/>
      <w:lvlText w:val=""/>
      <w:lvlJc w:val="left"/>
      <w:pPr>
        <w:tabs>
          <w:tab w:val="num" w:pos="-1350"/>
        </w:tabs>
        <w:ind w:left="-1350" w:hanging="360"/>
      </w:pPr>
      <w:rPr>
        <w:rFonts w:ascii="Symbol" w:hAnsi="Symbol" w:hint="default"/>
      </w:rPr>
    </w:lvl>
  </w:abstractNum>
  <w:abstractNum w:abstractNumId="1" w15:restartNumberingAfterBreak="0">
    <w:nsid w:val="019F54E2"/>
    <w:multiLevelType w:val="hybridMultilevel"/>
    <w:tmpl w:val="278A6456"/>
    <w:lvl w:ilvl="0" w:tplc="A95EEA70">
      <w:start w:val="1"/>
      <w:numFmt w:val="bullet"/>
      <w:pStyle w:val="Indent-2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CD8CF658">
      <w:start w:val="2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125C30"/>
    <w:multiLevelType w:val="hybridMultilevel"/>
    <w:tmpl w:val="B4743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26E8C"/>
    <w:multiLevelType w:val="hybridMultilevel"/>
    <w:tmpl w:val="5A168CBC"/>
    <w:lvl w:ilvl="0" w:tplc="0409000F">
      <w:start w:val="1"/>
      <w:numFmt w:val="decimal"/>
      <w:lvlText w:val="%1."/>
      <w:lvlJc w:val="left"/>
      <w:pPr>
        <w:ind w:left="1400" w:hanging="360"/>
      </w:p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4" w15:restartNumberingAfterBreak="0">
    <w:nsid w:val="201E51D1"/>
    <w:multiLevelType w:val="multilevel"/>
    <w:tmpl w:val="BEA695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DB8201A"/>
    <w:multiLevelType w:val="multilevel"/>
    <w:tmpl w:val="EADEF3E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32300AA0"/>
    <w:multiLevelType w:val="hybridMultilevel"/>
    <w:tmpl w:val="9A6CB680"/>
    <w:lvl w:ilvl="0" w:tplc="F6CA3C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4482D"/>
    <w:multiLevelType w:val="hybridMultilevel"/>
    <w:tmpl w:val="B4743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62590F"/>
    <w:multiLevelType w:val="multilevel"/>
    <w:tmpl w:val="9A6CBE10"/>
    <w:lvl w:ilvl="0">
      <w:start w:val="1"/>
      <w:numFmt w:val="decimal"/>
      <w:pStyle w:val="Heading1"/>
      <w:suff w:val="nothing"/>
      <w:lvlText w:val="BAB 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45840D6A"/>
    <w:multiLevelType w:val="hybridMultilevel"/>
    <w:tmpl w:val="9146AEF6"/>
    <w:lvl w:ilvl="0" w:tplc="677A1BAA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409001B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083BE0"/>
    <w:multiLevelType w:val="hybridMultilevel"/>
    <w:tmpl w:val="6EF4E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6F4BD2"/>
    <w:multiLevelType w:val="hybridMultilevel"/>
    <w:tmpl w:val="E05CEF48"/>
    <w:lvl w:ilvl="0" w:tplc="D152F560">
      <w:start w:val="1"/>
      <w:numFmt w:val="bullet"/>
      <w:pStyle w:val="Indent-3bullet"/>
      <w:lvlText w:val="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1" w:tplc="2564AF0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DCA09F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ABF8D5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6E8AFDD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1312E5B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17543D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DAA70A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DABE5AF2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9"/>
  </w:num>
  <w:num w:numId="4">
    <w:abstractNumId w:val="0"/>
  </w:num>
  <w:num w:numId="5">
    <w:abstractNumId w:val="10"/>
  </w:num>
  <w:num w:numId="6">
    <w:abstractNumId w:val="6"/>
  </w:num>
  <w:num w:numId="7">
    <w:abstractNumId w:val="3"/>
  </w:num>
  <w:num w:numId="8">
    <w:abstractNumId w:val="5"/>
  </w:num>
  <w:num w:numId="9">
    <w:abstractNumId w:val="2"/>
  </w:num>
  <w:num w:numId="10">
    <w:abstractNumId w:val="7"/>
  </w:num>
  <w:num w:numId="11">
    <w:abstractNumId w:val="8"/>
  </w:num>
  <w:num w:numId="12">
    <w:abstractNumId w:val="5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8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8"/>
  </w:num>
  <w:num w:numId="25">
    <w:abstractNumId w:val="8"/>
  </w:num>
  <w:num w:numId="26">
    <w:abstractNumId w:val="8"/>
  </w:num>
  <w:num w:numId="27">
    <w:abstractNumId w:val="8"/>
  </w:num>
  <w:num w:numId="28">
    <w:abstractNumId w:val="8"/>
  </w:num>
  <w:num w:numId="29">
    <w:abstractNumId w:val="8"/>
  </w:num>
  <w:num w:numId="30">
    <w:abstractNumId w:val="8"/>
  </w:num>
  <w:num w:numId="31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15D19"/>
    <w:rsid w:val="00004DCD"/>
    <w:rsid w:val="00005C74"/>
    <w:rsid w:val="000065D8"/>
    <w:rsid w:val="00007F3A"/>
    <w:rsid w:val="000103A8"/>
    <w:rsid w:val="00011379"/>
    <w:rsid w:val="00014D09"/>
    <w:rsid w:val="00023E94"/>
    <w:rsid w:val="0002462B"/>
    <w:rsid w:val="000257D7"/>
    <w:rsid w:val="0002643A"/>
    <w:rsid w:val="0002658D"/>
    <w:rsid w:val="00031EC0"/>
    <w:rsid w:val="0003292B"/>
    <w:rsid w:val="00033EB9"/>
    <w:rsid w:val="0003454E"/>
    <w:rsid w:val="00035494"/>
    <w:rsid w:val="00036123"/>
    <w:rsid w:val="00036FA1"/>
    <w:rsid w:val="0004039D"/>
    <w:rsid w:val="000414BB"/>
    <w:rsid w:val="000414F3"/>
    <w:rsid w:val="00041F49"/>
    <w:rsid w:val="00043022"/>
    <w:rsid w:val="000449E3"/>
    <w:rsid w:val="00045382"/>
    <w:rsid w:val="000468D5"/>
    <w:rsid w:val="00046958"/>
    <w:rsid w:val="00047CC8"/>
    <w:rsid w:val="00050C64"/>
    <w:rsid w:val="00050C80"/>
    <w:rsid w:val="00051D5D"/>
    <w:rsid w:val="000554BF"/>
    <w:rsid w:val="000563AD"/>
    <w:rsid w:val="00060530"/>
    <w:rsid w:val="00060F7F"/>
    <w:rsid w:val="00064170"/>
    <w:rsid w:val="00066AC7"/>
    <w:rsid w:val="00070441"/>
    <w:rsid w:val="00073377"/>
    <w:rsid w:val="00073E91"/>
    <w:rsid w:val="00076907"/>
    <w:rsid w:val="000779FE"/>
    <w:rsid w:val="00077D91"/>
    <w:rsid w:val="00081B68"/>
    <w:rsid w:val="0008684F"/>
    <w:rsid w:val="00086B94"/>
    <w:rsid w:val="00086E40"/>
    <w:rsid w:val="0008724A"/>
    <w:rsid w:val="0008773A"/>
    <w:rsid w:val="000902E2"/>
    <w:rsid w:val="00091D67"/>
    <w:rsid w:val="0009305C"/>
    <w:rsid w:val="000936ED"/>
    <w:rsid w:val="00095536"/>
    <w:rsid w:val="000966CD"/>
    <w:rsid w:val="00096E1E"/>
    <w:rsid w:val="00097E8C"/>
    <w:rsid w:val="000A10B6"/>
    <w:rsid w:val="000A1DD0"/>
    <w:rsid w:val="000A28A9"/>
    <w:rsid w:val="000A2EF2"/>
    <w:rsid w:val="000A6C2C"/>
    <w:rsid w:val="000A6D5D"/>
    <w:rsid w:val="000B0B57"/>
    <w:rsid w:val="000C0027"/>
    <w:rsid w:val="000C4BC1"/>
    <w:rsid w:val="000C5280"/>
    <w:rsid w:val="000C553C"/>
    <w:rsid w:val="000C619C"/>
    <w:rsid w:val="000C7BB3"/>
    <w:rsid w:val="000D3DD7"/>
    <w:rsid w:val="000D41FE"/>
    <w:rsid w:val="000D4B6C"/>
    <w:rsid w:val="000D6A7C"/>
    <w:rsid w:val="000E0EC5"/>
    <w:rsid w:val="000E29C7"/>
    <w:rsid w:val="000E37C6"/>
    <w:rsid w:val="000E3C0E"/>
    <w:rsid w:val="000E57E3"/>
    <w:rsid w:val="000E5F17"/>
    <w:rsid w:val="000F02D8"/>
    <w:rsid w:val="000F2CB3"/>
    <w:rsid w:val="000F4EB7"/>
    <w:rsid w:val="00101DBF"/>
    <w:rsid w:val="0010432E"/>
    <w:rsid w:val="001053D0"/>
    <w:rsid w:val="00106926"/>
    <w:rsid w:val="0011194B"/>
    <w:rsid w:val="00111FAC"/>
    <w:rsid w:val="00114BDB"/>
    <w:rsid w:val="00115CA4"/>
    <w:rsid w:val="0011670D"/>
    <w:rsid w:val="00117912"/>
    <w:rsid w:val="00117BAD"/>
    <w:rsid w:val="00117C9C"/>
    <w:rsid w:val="001205C6"/>
    <w:rsid w:val="00121BBC"/>
    <w:rsid w:val="00124DCB"/>
    <w:rsid w:val="00126AB5"/>
    <w:rsid w:val="00127381"/>
    <w:rsid w:val="00127731"/>
    <w:rsid w:val="00127EAC"/>
    <w:rsid w:val="00131D96"/>
    <w:rsid w:val="001339C5"/>
    <w:rsid w:val="00136FA7"/>
    <w:rsid w:val="00137F18"/>
    <w:rsid w:val="00140727"/>
    <w:rsid w:val="001426DD"/>
    <w:rsid w:val="0014275E"/>
    <w:rsid w:val="00145769"/>
    <w:rsid w:val="001465E9"/>
    <w:rsid w:val="00146A18"/>
    <w:rsid w:val="001478CB"/>
    <w:rsid w:val="001500E9"/>
    <w:rsid w:val="0015117C"/>
    <w:rsid w:val="00154020"/>
    <w:rsid w:val="001548CD"/>
    <w:rsid w:val="00155A37"/>
    <w:rsid w:val="00156484"/>
    <w:rsid w:val="00161906"/>
    <w:rsid w:val="00161C50"/>
    <w:rsid w:val="00162232"/>
    <w:rsid w:val="00163430"/>
    <w:rsid w:val="00166B4F"/>
    <w:rsid w:val="0017027F"/>
    <w:rsid w:val="00170A6C"/>
    <w:rsid w:val="00170F19"/>
    <w:rsid w:val="0017102B"/>
    <w:rsid w:val="00171751"/>
    <w:rsid w:val="00175B75"/>
    <w:rsid w:val="00176634"/>
    <w:rsid w:val="00180A21"/>
    <w:rsid w:val="00180F7F"/>
    <w:rsid w:val="00180FC1"/>
    <w:rsid w:val="00181040"/>
    <w:rsid w:val="00182994"/>
    <w:rsid w:val="00183066"/>
    <w:rsid w:val="00186108"/>
    <w:rsid w:val="00187074"/>
    <w:rsid w:val="00187397"/>
    <w:rsid w:val="00187C06"/>
    <w:rsid w:val="00187F16"/>
    <w:rsid w:val="00190654"/>
    <w:rsid w:val="00194132"/>
    <w:rsid w:val="001A54F8"/>
    <w:rsid w:val="001A57F4"/>
    <w:rsid w:val="001A7D88"/>
    <w:rsid w:val="001B350D"/>
    <w:rsid w:val="001B5118"/>
    <w:rsid w:val="001C056F"/>
    <w:rsid w:val="001C09DE"/>
    <w:rsid w:val="001C224A"/>
    <w:rsid w:val="001C58A1"/>
    <w:rsid w:val="001C6011"/>
    <w:rsid w:val="001D5038"/>
    <w:rsid w:val="001E074E"/>
    <w:rsid w:val="001E0B8B"/>
    <w:rsid w:val="001E1FDD"/>
    <w:rsid w:val="001E4866"/>
    <w:rsid w:val="001E5CEF"/>
    <w:rsid w:val="001E608C"/>
    <w:rsid w:val="001E75F3"/>
    <w:rsid w:val="001E7626"/>
    <w:rsid w:val="001E7725"/>
    <w:rsid w:val="00204C7D"/>
    <w:rsid w:val="00204D51"/>
    <w:rsid w:val="00205AFB"/>
    <w:rsid w:val="00207AA3"/>
    <w:rsid w:val="00210827"/>
    <w:rsid w:val="00210A52"/>
    <w:rsid w:val="002150E9"/>
    <w:rsid w:val="00217501"/>
    <w:rsid w:val="00217EDC"/>
    <w:rsid w:val="0022207A"/>
    <w:rsid w:val="00222869"/>
    <w:rsid w:val="00225B5A"/>
    <w:rsid w:val="002319DA"/>
    <w:rsid w:val="00231B71"/>
    <w:rsid w:val="00236132"/>
    <w:rsid w:val="0023635E"/>
    <w:rsid w:val="002370D6"/>
    <w:rsid w:val="00237778"/>
    <w:rsid w:val="00240543"/>
    <w:rsid w:val="00240DA0"/>
    <w:rsid w:val="00243408"/>
    <w:rsid w:val="002545EB"/>
    <w:rsid w:val="00254F81"/>
    <w:rsid w:val="00256890"/>
    <w:rsid w:val="00260C91"/>
    <w:rsid w:val="00262F58"/>
    <w:rsid w:val="00264AAA"/>
    <w:rsid w:val="00264E92"/>
    <w:rsid w:val="002661E0"/>
    <w:rsid w:val="002675FC"/>
    <w:rsid w:val="00267CF9"/>
    <w:rsid w:val="002709C4"/>
    <w:rsid w:val="0027217A"/>
    <w:rsid w:val="002725C8"/>
    <w:rsid w:val="00273F22"/>
    <w:rsid w:val="00275191"/>
    <w:rsid w:val="00275917"/>
    <w:rsid w:val="002761E9"/>
    <w:rsid w:val="00281E0E"/>
    <w:rsid w:val="00283323"/>
    <w:rsid w:val="00283BBF"/>
    <w:rsid w:val="00286462"/>
    <w:rsid w:val="00291D8B"/>
    <w:rsid w:val="0029248A"/>
    <w:rsid w:val="00292640"/>
    <w:rsid w:val="002954CF"/>
    <w:rsid w:val="002972C7"/>
    <w:rsid w:val="002A28E1"/>
    <w:rsid w:val="002A7F2A"/>
    <w:rsid w:val="002B191A"/>
    <w:rsid w:val="002B4ED2"/>
    <w:rsid w:val="002C13CC"/>
    <w:rsid w:val="002C46F2"/>
    <w:rsid w:val="002C4FDD"/>
    <w:rsid w:val="002C6776"/>
    <w:rsid w:val="002D2631"/>
    <w:rsid w:val="002D2ED2"/>
    <w:rsid w:val="002D4BE8"/>
    <w:rsid w:val="002D6028"/>
    <w:rsid w:val="002E0C5D"/>
    <w:rsid w:val="002E1FCB"/>
    <w:rsid w:val="002E2C80"/>
    <w:rsid w:val="002E4DD8"/>
    <w:rsid w:val="002E645D"/>
    <w:rsid w:val="002F0769"/>
    <w:rsid w:val="002F076E"/>
    <w:rsid w:val="002F4984"/>
    <w:rsid w:val="0030471A"/>
    <w:rsid w:val="003062EA"/>
    <w:rsid w:val="00307046"/>
    <w:rsid w:val="00307E9A"/>
    <w:rsid w:val="003140E5"/>
    <w:rsid w:val="0031470F"/>
    <w:rsid w:val="00317875"/>
    <w:rsid w:val="00320AEF"/>
    <w:rsid w:val="0032121A"/>
    <w:rsid w:val="00321242"/>
    <w:rsid w:val="003216D3"/>
    <w:rsid w:val="003230EB"/>
    <w:rsid w:val="00323C16"/>
    <w:rsid w:val="00324C75"/>
    <w:rsid w:val="00325512"/>
    <w:rsid w:val="0032650E"/>
    <w:rsid w:val="00331E16"/>
    <w:rsid w:val="00333D37"/>
    <w:rsid w:val="003442E0"/>
    <w:rsid w:val="0034747B"/>
    <w:rsid w:val="00363835"/>
    <w:rsid w:val="00366548"/>
    <w:rsid w:val="00367939"/>
    <w:rsid w:val="003729E8"/>
    <w:rsid w:val="00376421"/>
    <w:rsid w:val="003774D5"/>
    <w:rsid w:val="00377674"/>
    <w:rsid w:val="0038018C"/>
    <w:rsid w:val="0038392D"/>
    <w:rsid w:val="00387154"/>
    <w:rsid w:val="00387F70"/>
    <w:rsid w:val="00390F17"/>
    <w:rsid w:val="00392452"/>
    <w:rsid w:val="003926DD"/>
    <w:rsid w:val="00392934"/>
    <w:rsid w:val="00393E96"/>
    <w:rsid w:val="003943F8"/>
    <w:rsid w:val="00394ED3"/>
    <w:rsid w:val="003951B8"/>
    <w:rsid w:val="00395B95"/>
    <w:rsid w:val="003970DD"/>
    <w:rsid w:val="003A05AE"/>
    <w:rsid w:val="003A2074"/>
    <w:rsid w:val="003A2BE0"/>
    <w:rsid w:val="003A7563"/>
    <w:rsid w:val="003B1C57"/>
    <w:rsid w:val="003B2713"/>
    <w:rsid w:val="003B4EA3"/>
    <w:rsid w:val="003B6716"/>
    <w:rsid w:val="003C11D3"/>
    <w:rsid w:val="003C255E"/>
    <w:rsid w:val="003C43E5"/>
    <w:rsid w:val="003C5115"/>
    <w:rsid w:val="003C78A0"/>
    <w:rsid w:val="003D1326"/>
    <w:rsid w:val="003D2F7A"/>
    <w:rsid w:val="003E0306"/>
    <w:rsid w:val="003E03B1"/>
    <w:rsid w:val="003E22E3"/>
    <w:rsid w:val="003E2EF5"/>
    <w:rsid w:val="003E3610"/>
    <w:rsid w:val="003E3E51"/>
    <w:rsid w:val="003E423B"/>
    <w:rsid w:val="003F1F5B"/>
    <w:rsid w:val="003F34AD"/>
    <w:rsid w:val="00400644"/>
    <w:rsid w:val="00400715"/>
    <w:rsid w:val="004009FC"/>
    <w:rsid w:val="00401837"/>
    <w:rsid w:val="00402A82"/>
    <w:rsid w:val="004035EC"/>
    <w:rsid w:val="004036BC"/>
    <w:rsid w:val="00404EDD"/>
    <w:rsid w:val="00405755"/>
    <w:rsid w:val="004100DC"/>
    <w:rsid w:val="00412187"/>
    <w:rsid w:val="004143E4"/>
    <w:rsid w:val="00414570"/>
    <w:rsid w:val="00416961"/>
    <w:rsid w:val="00420029"/>
    <w:rsid w:val="00421245"/>
    <w:rsid w:val="00424911"/>
    <w:rsid w:val="00425122"/>
    <w:rsid w:val="00425138"/>
    <w:rsid w:val="004279C7"/>
    <w:rsid w:val="0043028A"/>
    <w:rsid w:val="004350B2"/>
    <w:rsid w:val="00435112"/>
    <w:rsid w:val="00436EB3"/>
    <w:rsid w:val="004372E0"/>
    <w:rsid w:val="00442E24"/>
    <w:rsid w:val="00444442"/>
    <w:rsid w:val="004473FD"/>
    <w:rsid w:val="00447A0C"/>
    <w:rsid w:val="00451AAE"/>
    <w:rsid w:val="00451CE3"/>
    <w:rsid w:val="0045379A"/>
    <w:rsid w:val="00453BCC"/>
    <w:rsid w:val="00453D74"/>
    <w:rsid w:val="00457176"/>
    <w:rsid w:val="00463E4E"/>
    <w:rsid w:val="00465637"/>
    <w:rsid w:val="004666F5"/>
    <w:rsid w:val="00466C4F"/>
    <w:rsid w:val="00467350"/>
    <w:rsid w:val="00467A38"/>
    <w:rsid w:val="00470982"/>
    <w:rsid w:val="004736A0"/>
    <w:rsid w:val="00473881"/>
    <w:rsid w:val="00473C80"/>
    <w:rsid w:val="00475EC6"/>
    <w:rsid w:val="004857C1"/>
    <w:rsid w:val="00486422"/>
    <w:rsid w:val="00490C31"/>
    <w:rsid w:val="0049187E"/>
    <w:rsid w:val="004961BB"/>
    <w:rsid w:val="00497C55"/>
    <w:rsid w:val="00497EAB"/>
    <w:rsid w:val="004A3EA1"/>
    <w:rsid w:val="004A6658"/>
    <w:rsid w:val="004B09A9"/>
    <w:rsid w:val="004B6262"/>
    <w:rsid w:val="004B6445"/>
    <w:rsid w:val="004B756C"/>
    <w:rsid w:val="004C2821"/>
    <w:rsid w:val="004C297E"/>
    <w:rsid w:val="004C37E2"/>
    <w:rsid w:val="004C3902"/>
    <w:rsid w:val="004C6A63"/>
    <w:rsid w:val="004D14DE"/>
    <w:rsid w:val="004D33BF"/>
    <w:rsid w:val="004D4C1D"/>
    <w:rsid w:val="004E197C"/>
    <w:rsid w:val="004E3E53"/>
    <w:rsid w:val="004E57EC"/>
    <w:rsid w:val="004E6D22"/>
    <w:rsid w:val="004F21EA"/>
    <w:rsid w:val="00500B6A"/>
    <w:rsid w:val="005011ED"/>
    <w:rsid w:val="005038E5"/>
    <w:rsid w:val="00503D80"/>
    <w:rsid w:val="0050549A"/>
    <w:rsid w:val="00510108"/>
    <w:rsid w:val="00512345"/>
    <w:rsid w:val="00521A1D"/>
    <w:rsid w:val="0052285E"/>
    <w:rsid w:val="005234DD"/>
    <w:rsid w:val="00523825"/>
    <w:rsid w:val="005243B0"/>
    <w:rsid w:val="0052504E"/>
    <w:rsid w:val="00531656"/>
    <w:rsid w:val="00540B34"/>
    <w:rsid w:val="00542DD9"/>
    <w:rsid w:val="00543A19"/>
    <w:rsid w:val="00551961"/>
    <w:rsid w:val="00551994"/>
    <w:rsid w:val="00552B83"/>
    <w:rsid w:val="00552BED"/>
    <w:rsid w:val="005548B9"/>
    <w:rsid w:val="00556B19"/>
    <w:rsid w:val="0055700A"/>
    <w:rsid w:val="00562820"/>
    <w:rsid w:val="00565E23"/>
    <w:rsid w:val="00570CE4"/>
    <w:rsid w:val="005725D0"/>
    <w:rsid w:val="00573A88"/>
    <w:rsid w:val="005803AB"/>
    <w:rsid w:val="0058300C"/>
    <w:rsid w:val="005831AF"/>
    <w:rsid w:val="00583B84"/>
    <w:rsid w:val="00583C1C"/>
    <w:rsid w:val="00584F09"/>
    <w:rsid w:val="00595C85"/>
    <w:rsid w:val="00595EDF"/>
    <w:rsid w:val="00597E2D"/>
    <w:rsid w:val="005A00E2"/>
    <w:rsid w:val="005A7185"/>
    <w:rsid w:val="005A7D0C"/>
    <w:rsid w:val="005B20E7"/>
    <w:rsid w:val="005B38CB"/>
    <w:rsid w:val="005B4BCE"/>
    <w:rsid w:val="005B59E1"/>
    <w:rsid w:val="005B5BD7"/>
    <w:rsid w:val="005B6CF6"/>
    <w:rsid w:val="005C0588"/>
    <w:rsid w:val="005C4600"/>
    <w:rsid w:val="005C6CED"/>
    <w:rsid w:val="005C747E"/>
    <w:rsid w:val="005C76D7"/>
    <w:rsid w:val="005D5124"/>
    <w:rsid w:val="005D567C"/>
    <w:rsid w:val="005E2016"/>
    <w:rsid w:val="005E2581"/>
    <w:rsid w:val="005F0B8B"/>
    <w:rsid w:val="005F2583"/>
    <w:rsid w:val="005F6B23"/>
    <w:rsid w:val="005F76FF"/>
    <w:rsid w:val="0060365C"/>
    <w:rsid w:val="006064E1"/>
    <w:rsid w:val="006068AB"/>
    <w:rsid w:val="00606D7D"/>
    <w:rsid w:val="00611674"/>
    <w:rsid w:val="00612939"/>
    <w:rsid w:val="006129C4"/>
    <w:rsid w:val="00613762"/>
    <w:rsid w:val="00615D19"/>
    <w:rsid w:val="006207DC"/>
    <w:rsid w:val="006216FB"/>
    <w:rsid w:val="00624ED8"/>
    <w:rsid w:val="00625EFE"/>
    <w:rsid w:val="006265DB"/>
    <w:rsid w:val="006274B6"/>
    <w:rsid w:val="00627C93"/>
    <w:rsid w:val="00631F89"/>
    <w:rsid w:val="00632177"/>
    <w:rsid w:val="0063366D"/>
    <w:rsid w:val="006337D5"/>
    <w:rsid w:val="0063414E"/>
    <w:rsid w:val="0063773C"/>
    <w:rsid w:val="00637964"/>
    <w:rsid w:val="00642F55"/>
    <w:rsid w:val="00643376"/>
    <w:rsid w:val="00644FB4"/>
    <w:rsid w:val="00646D36"/>
    <w:rsid w:val="00653BC6"/>
    <w:rsid w:val="00656562"/>
    <w:rsid w:val="0066021F"/>
    <w:rsid w:val="00670FD9"/>
    <w:rsid w:val="006714EE"/>
    <w:rsid w:val="00680E35"/>
    <w:rsid w:val="006816C1"/>
    <w:rsid w:val="00682415"/>
    <w:rsid w:val="006838AA"/>
    <w:rsid w:val="006865B1"/>
    <w:rsid w:val="00687419"/>
    <w:rsid w:val="0069245A"/>
    <w:rsid w:val="006947D4"/>
    <w:rsid w:val="0069586A"/>
    <w:rsid w:val="006972B1"/>
    <w:rsid w:val="00697303"/>
    <w:rsid w:val="006A0E74"/>
    <w:rsid w:val="006A3FD8"/>
    <w:rsid w:val="006A417A"/>
    <w:rsid w:val="006A5276"/>
    <w:rsid w:val="006A60CA"/>
    <w:rsid w:val="006A700A"/>
    <w:rsid w:val="006A763D"/>
    <w:rsid w:val="006B2B36"/>
    <w:rsid w:val="006C01A1"/>
    <w:rsid w:val="006C3467"/>
    <w:rsid w:val="006C4333"/>
    <w:rsid w:val="006C4969"/>
    <w:rsid w:val="006C5166"/>
    <w:rsid w:val="006C6EC6"/>
    <w:rsid w:val="006D1679"/>
    <w:rsid w:val="006D2D3C"/>
    <w:rsid w:val="006D360D"/>
    <w:rsid w:val="006D6A2E"/>
    <w:rsid w:val="006D742A"/>
    <w:rsid w:val="006E3DED"/>
    <w:rsid w:val="006E4855"/>
    <w:rsid w:val="006E5A46"/>
    <w:rsid w:val="006E6F99"/>
    <w:rsid w:val="006F07D0"/>
    <w:rsid w:val="006F6610"/>
    <w:rsid w:val="00701B89"/>
    <w:rsid w:val="00704ECF"/>
    <w:rsid w:val="00705683"/>
    <w:rsid w:val="00706563"/>
    <w:rsid w:val="00706710"/>
    <w:rsid w:val="0070729D"/>
    <w:rsid w:val="0071067B"/>
    <w:rsid w:val="00713A9A"/>
    <w:rsid w:val="0071536C"/>
    <w:rsid w:val="00723461"/>
    <w:rsid w:val="007271FF"/>
    <w:rsid w:val="00727FB6"/>
    <w:rsid w:val="007322DC"/>
    <w:rsid w:val="00736BF4"/>
    <w:rsid w:val="00741CF4"/>
    <w:rsid w:val="00742058"/>
    <w:rsid w:val="007451CD"/>
    <w:rsid w:val="00746D0E"/>
    <w:rsid w:val="0075196B"/>
    <w:rsid w:val="007530F1"/>
    <w:rsid w:val="00754CB4"/>
    <w:rsid w:val="007552FE"/>
    <w:rsid w:val="0075735B"/>
    <w:rsid w:val="00760E8C"/>
    <w:rsid w:val="00760EB3"/>
    <w:rsid w:val="00766C1E"/>
    <w:rsid w:val="007745BE"/>
    <w:rsid w:val="00777E00"/>
    <w:rsid w:val="00782566"/>
    <w:rsid w:val="00783A54"/>
    <w:rsid w:val="00787B63"/>
    <w:rsid w:val="00790B90"/>
    <w:rsid w:val="00793605"/>
    <w:rsid w:val="00793DD9"/>
    <w:rsid w:val="00794B61"/>
    <w:rsid w:val="007A3557"/>
    <w:rsid w:val="007A54EA"/>
    <w:rsid w:val="007A66A7"/>
    <w:rsid w:val="007B4678"/>
    <w:rsid w:val="007B4D2C"/>
    <w:rsid w:val="007B5C61"/>
    <w:rsid w:val="007B74D0"/>
    <w:rsid w:val="007B7777"/>
    <w:rsid w:val="007C09A5"/>
    <w:rsid w:val="007C280D"/>
    <w:rsid w:val="007C31A6"/>
    <w:rsid w:val="007C453D"/>
    <w:rsid w:val="007D0BA3"/>
    <w:rsid w:val="007D1C74"/>
    <w:rsid w:val="007D2794"/>
    <w:rsid w:val="007D3DB4"/>
    <w:rsid w:val="007D5E63"/>
    <w:rsid w:val="007D6776"/>
    <w:rsid w:val="007D6822"/>
    <w:rsid w:val="007D7CF0"/>
    <w:rsid w:val="007E5FF4"/>
    <w:rsid w:val="007F2709"/>
    <w:rsid w:val="007F2881"/>
    <w:rsid w:val="007F78EC"/>
    <w:rsid w:val="00801490"/>
    <w:rsid w:val="0080362D"/>
    <w:rsid w:val="00803BF0"/>
    <w:rsid w:val="008101BC"/>
    <w:rsid w:val="00811619"/>
    <w:rsid w:val="008149AA"/>
    <w:rsid w:val="00815CF0"/>
    <w:rsid w:val="00815DEA"/>
    <w:rsid w:val="0081669E"/>
    <w:rsid w:val="0081696F"/>
    <w:rsid w:val="00816DE9"/>
    <w:rsid w:val="00820C65"/>
    <w:rsid w:val="0082189D"/>
    <w:rsid w:val="00822610"/>
    <w:rsid w:val="0082581A"/>
    <w:rsid w:val="00825BA1"/>
    <w:rsid w:val="00842FE1"/>
    <w:rsid w:val="0084322F"/>
    <w:rsid w:val="00845A1C"/>
    <w:rsid w:val="00850195"/>
    <w:rsid w:val="008519AC"/>
    <w:rsid w:val="00853EA4"/>
    <w:rsid w:val="008561E1"/>
    <w:rsid w:val="00856A5E"/>
    <w:rsid w:val="00856BE4"/>
    <w:rsid w:val="008570A3"/>
    <w:rsid w:val="008623A4"/>
    <w:rsid w:val="0086311C"/>
    <w:rsid w:val="00863456"/>
    <w:rsid w:val="00865DDB"/>
    <w:rsid w:val="00867BAD"/>
    <w:rsid w:val="0087002E"/>
    <w:rsid w:val="008715E2"/>
    <w:rsid w:val="0087485E"/>
    <w:rsid w:val="00876DED"/>
    <w:rsid w:val="008773C8"/>
    <w:rsid w:val="0088335A"/>
    <w:rsid w:val="008840CC"/>
    <w:rsid w:val="00884EC2"/>
    <w:rsid w:val="008850FD"/>
    <w:rsid w:val="00885128"/>
    <w:rsid w:val="00885624"/>
    <w:rsid w:val="00886F95"/>
    <w:rsid w:val="008872D7"/>
    <w:rsid w:val="008904F8"/>
    <w:rsid w:val="00893254"/>
    <w:rsid w:val="00894C95"/>
    <w:rsid w:val="00894CA6"/>
    <w:rsid w:val="008950D7"/>
    <w:rsid w:val="008973D3"/>
    <w:rsid w:val="008A25C5"/>
    <w:rsid w:val="008A64D1"/>
    <w:rsid w:val="008A6DBB"/>
    <w:rsid w:val="008A7452"/>
    <w:rsid w:val="008B0B18"/>
    <w:rsid w:val="008B20EC"/>
    <w:rsid w:val="008B2E7B"/>
    <w:rsid w:val="008B3F7B"/>
    <w:rsid w:val="008B44A8"/>
    <w:rsid w:val="008C1530"/>
    <w:rsid w:val="008C6DA4"/>
    <w:rsid w:val="008D08FC"/>
    <w:rsid w:val="008D1BF0"/>
    <w:rsid w:val="008D5C56"/>
    <w:rsid w:val="008D5D79"/>
    <w:rsid w:val="008E046D"/>
    <w:rsid w:val="008E3DB8"/>
    <w:rsid w:val="008E55B3"/>
    <w:rsid w:val="008F2665"/>
    <w:rsid w:val="008F2890"/>
    <w:rsid w:val="008F3EAB"/>
    <w:rsid w:val="008F495D"/>
    <w:rsid w:val="008F51D4"/>
    <w:rsid w:val="008F7F43"/>
    <w:rsid w:val="009000DD"/>
    <w:rsid w:val="00900F86"/>
    <w:rsid w:val="00902785"/>
    <w:rsid w:val="00906AA4"/>
    <w:rsid w:val="009077A1"/>
    <w:rsid w:val="00907840"/>
    <w:rsid w:val="00910F85"/>
    <w:rsid w:val="00911A34"/>
    <w:rsid w:val="009133AC"/>
    <w:rsid w:val="00915A35"/>
    <w:rsid w:val="00915DE9"/>
    <w:rsid w:val="00924E20"/>
    <w:rsid w:val="00925F82"/>
    <w:rsid w:val="00927B51"/>
    <w:rsid w:val="0093031F"/>
    <w:rsid w:val="00933B4A"/>
    <w:rsid w:val="00934657"/>
    <w:rsid w:val="00942B68"/>
    <w:rsid w:val="00943C49"/>
    <w:rsid w:val="00947A66"/>
    <w:rsid w:val="00953945"/>
    <w:rsid w:val="009577FA"/>
    <w:rsid w:val="009603B4"/>
    <w:rsid w:val="00964C16"/>
    <w:rsid w:val="009678A7"/>
    <w:rsid w:val="00967BE7"/>
    <w:rsid w:val="00970818"/>
    <w:rsid w:val="009715B8"/>
    <w:rsid w:val="00972DF3"/>
    <w:rsid w:val="00976F89"/>
    <w:rsid w:val="00977EFB"/>
    <w:rsid w:val="00980AC1"/>
    <w:rsid w:val="0098125E"/>
    <w:rsid w:val="00983156"/>
    <w:rsid w:val="00985553"/>
    <w:rsid w:val="009907D5"/>
    <w:rsid w:val="0099406C"/>
    <w:rsid w:val="009964A1"/>
    <w:rsid w:val="00997EB0"/>
    <w:rsid w:val="009A0303"/>
    <w:rsid w:val="009A08D1"/>
    <w:rsid w:val="009A0B35"/>
    <w:rsid w:val="009A2FB1"/>
    <w:rsid w:val="009A35D9"/>
    <w:rsid w:val="009A6E3B"/>
    <w:rsid w:val="009B2BDC"/>
    <w:rsid w:val="009B2F3D"/>
    <w:rsid w:val="009B30AE"/>
    <w:rsid w:val="009B5BB3"/>
    <w:rsid w:val="009B65D7"/>
    <w:rsid w:val="009C1192"/>
    <w:rsid w:val="009C5AEE"/>
    <w:rsid w:val="009C6C5C"/>
    <w:rsid w:val="009C70F7"/>
    <w:rsid w:val="009C761F"/>
    <w:rsid w:val="009D29A2"/>
    <w:rsid w:val="009D36E7"/>
    <w:rsid w:val="009D3930"/>
    <w:rsid w:val="009D3D86"/>
    <w:rsid w:val="009D4919"/>
    <w:rsid w:val="009E497C"/>
    <w:rsid w:val="009E667F"/>
    <w:rsid w:val="009F06FD"/>
    <w:rsid w:val="009F15EE"/>
    <w:rsid w:val="009F2F5E"/>
    <w:rsid w:val="009F33B5"/>
    <w:rsid w:val="009F6D75"/>
    <w:rsid w:val="009F737A"/>
    <w:rsid w:val="009F7D38"/>
    <w:rsid w:val="00A00FCB"/>
    <w:rsid w:val="00A01F64"/>
    <w:rsid w:val="00A03598"/>
    <w:rsid w:val="00A05194"/>
    <w:rsid w:val="00A0580A"/>
    <w:rsid w:val="00A12039"/>
    <w:rsid w:val="00A13C40"/>
    <w:rsid w:val="00A15037"/>
    <w:rsid w:val="00A153DC"/>
    <w:rsid w:val="00A161BA"/>
    <w:rsid w:val="00A16775"/>
    <w:rsid w:val="00A22F43"/>
    <w:rsid w:val="00A243AF"/>
    <w:rsid w:val="00A249E6"/>
    <w:rsid w:val="00A26ED8"/>
    <w:rsid w:val="00A26FC3"/>
    <w:rsid w:val="00A277F7"/>
    <w:rsid w:val="00A30EF3"/>
    <w:rsid w:val="00A3217D"/>
    <w:rsid w:val="00A40793"/>
    <w:rsid w:val="00A41FE4"/>
    <w:rsid w:val="00A4481B"/>
    <w:rsid w:val="00A44FDF"/>
    <w:rsid w:val="00A4539D"/>
    <w:rsid w:val="00A460DA"/>
    <w:rsid w:val="00A47FFE"/>
    <w:rsid w:val="00A50033"/>
    <w:rsid w:val="00A54880"/>
    <w:rsid w:val="00A55A43"/>
    <w:rsid w:val="00A5678F"/>
    <w:rsid w:val="00A5721A"/>
    <w:rsid w:val="00A62EAD"/>
    <w:rsid w:val="00A63ADD"/>
    <w:rsid w:val="00A64D8F"/>
    <w:rsid w:val="00A6794D"/>
    <w:rsid w:val="00A67D05"/>
    <w:rsid w:val="00A74333"/>
    <w:rsid w:val="00A7460E"/>
    <w:rsid w:val="00A754D3"/>
    <w:rsid w:val="00A75E12"/>
    <w:rsid w:val="00A80775"/>
    <w:rsid w:val="00A81B15"/>
    <w:rsid w:val="00A82DF5"/>
    <w:rsid w:val="00A8453E"/>
    <w:rsid w:val="00A853B9"/>
    <w:rsid w:val="00A85DE8"/>
    <w:rsid w:val="00A86E68"/>
    <w:rsid w:val="00A87621"/>
    <w:rsid w:val="00A90B5A"/>
    <w:rsid w:val="00A934BB"/>
    <w:rsid w:val="00A93980"/>
    <w:rsid w:val="00A94067"/>
    <w:rsid w:val="00A964CF"/>
    <w:rsid w:val="00AA36DA"/>
    <w:rsid w:val="00AA58C4"/>
    <w:rsid w:val="00AA5B08"/>
    <w:rsid w:val="00AB5B8B"/>
    <w:rsid w:val="00AB7E21"/>
    <w:rsid w:val="00AC3DD0"/>
    <w:rsid w:val="00AC4045"/>
    <w:rsid w:val="00AC7A99"/>
    <w:rsid w:val="00AD2C24"/>
    <w:rsid w:val="00AD51B4"/>
    <w:rsid w:val="00AD58DA"/>
    <w:rsid w:val="00AE1EB0"/>
    <w:rsid w:val="00AE302D"/>
    <w:rsid w:val="00AE400F"/>
    <w:rsid w:val="00AE4A3F"/>
    <w:rsid w:val="00AE5052"/>
    <w:rsid w:val="00AF14AB"/>
    <w:rsid w:val="00AF5FDB"/>
    <w:rsid w:val="00AF6563"/>
    <w:rsid w:val="00AF6B24"/>
    <w:rsid w:val="00AF77CA"/>
    <w:rsid w:val="00AF7A07"/>
    <w:rsid w:val="00AF7D49"/>
    <w:rsid w:val="00B029FF"/>
    <w:rsid w:val="00B138D8"/>
    <w:rsid w:val="00B24811"/>
    <w:rsid w:val="00B24898"/>
    <w:rsid w:val="00B24FF7"/>
    <w:rsid w:val="00B304EA"/>
    <w:rsid w:val="00B3180C"/>
    <w:rsid w:val="00B328A8"/>
    <w:rsid w:val="00B335D6"/>
    <w:rsid w:val="00B33B87"/>
    <w:rsid w:val="00B344DD"/>
    <w:rsid w:val="00B36F65"/>
    <w:rsid w:val="00B37FD4"/>
    <w:rsid w:val="00B40C83"/>
    <w:rsid w:val="00B4214D"/>
    <w:rsid w:val="00B50563"/>
    <w:rsid w:val="00B516C7"/>
    <w:rsid w:val="00B534CA"/>
    <w:rsid w:val="00B5628E"/>
    <w:rsid w:val="00B56A9B"/>
    <w:rsid w:val="00B62053"/>
    <w:rsid w:val="00B63152"/>
    <w:rsid w:val="00B672BC"/>
    <w:rsid w:val="00B67C86"/>
    <w:rsid w:val="00B729A0"/>
    <w:rsid w:val="00B729C0"/>
    <w:rsid w:val="00B8122A"/>
    <w:rsid w:val="00B831D5"/>
    <w:rsid w:val="00B85D60"/>
    <w:rsid w:val="00B86AFF"/>
    <w:rsid w:val="00B90308"/>
    <w:rsid w:val="00B90517"/>
    <w:rsid w:val="00B91E36"/>
    <w:rsid w:val="00B9214C"/>
    <w:rsid w:val="00B93460"/>
    <w:rsid w:val="00B95FDC"/>
    <w:rsid w:val="00B96EA5"/>
    <w:rsid w:val="00BA1401"/>
    <w:rsid w:val="00BA2081"/>
    <w:rsid w:val="00BA6563"/>
    <w:rsid w:val="00BA66D9"/>
    <w:rsid w:val="00BA6ACE"/>
    <w:rsid w:val="00BA7C75"/>
    <w:rsid w:val="00BB246E"/>
    <w:rsid w:val="00BB2593"/>
    <w:rsid w:val="00BB61AF"/>
    <w:rsid w:val="00BB63F2"/>
    <w:rsid w:val="00BB7AD3"/>
    <w:rsid w:val="00BB7E18"/>
    <w:rsid w:val="00BC0DFA"/>
    <w:rsid w:val="00BC12D1"/>
    <w:rsid w:val="00BC2400"/>
    <w:rsid w:val="00BC2E54"/>
    <w:rsid w:val="00BD1706"/>
    <w:rsid w:val="00BD1D21"/>
    <w:rsid w:val="00BD2BE0"/>
    <w:rsid w:val="00BD3519"/>
    <w:rsid w:val="00BD3C60"/>
    <w:rsid w:val="00BD4E34"/>
    <w:rsid w:val="00BE2EED"/>
    <w:rsid w:val="00BE50CF"/>
    <w:rsid w:val="00BE5402"/>
    <w:rsid w:val="00BE5862"/>
    <w:rsid w:val="00BE7209"/>
    <w:rsid w:val="00BF0C34"/>
    <w:rsid w:val="00BF1775"/>
    <w:rsid w:val="00BF2A1E"/>
    <w:rsid w:val="00BF45BE"/>
    <w:rsid w:val="00BF498D"/>
    <w:rsid w:val="00BF63A4"/>
    <w:rsid w:val="00C04667"/>
    <w:rsid w:val="00C1403E"/>
    <w:rsid w:val="00C1641A"/>
    <w:rsid w:val="00C202A9"/>
    <w:rsid w:val="00C218B1"/>
    <w:rsid w:val="00C24126"/>
    <w:rsid w:val="00C24CBC"/>
    <w:rsid w:val="00C24E6A"/>
    <w:rsid w:val="00C25B49"/>
    <w:rsid w:val="00C25C70"/>
    <w:rsid w:val="00C26310"/>
    <w:rsid w:val="00C3492B"/>
    <w:rsid w:val="00C365CC"/>
    <w:rsid w:val="00C41F29"/>
    <w:rsid w:val="00C45873"/>
    <w:rsid w:val="00C4637B"/>
    <w:rsid w:val="00C47172"/>
    <w:rsid w:val="00C471B5"/>
    <w:rsid w:val="00C52D58"/>
    <w:rsid w:val="00C53AB4"/>
    <w:rsid w:val="00C54440"/>
    <w:rsid w:val="00C5470B"/>
    <w:rsid w:val="00C552BB"/>
    <w:rsid w:val="00C6018C"/>
    <w:rsid w:val="00C602F8"/>
    <w:rsid w:val="00C608FC"/>
    <w:rsid w:val="00C62DD4"/>
    <w:rsid w:val="00C633AE"/>
    <w:rsid w:val="00C63A23"/>
    <w:rsid w:val="00C65AE3"/>
    <w:rsid w:val="00C66A6A"/>
    <w:rsid w:val="00C769FD"/>
    <w:rsid w:val="00C82575"/>
    <w:rsid w:val="00C842D1"/>
    <w:rsid w:val="00C86B25"/>
    <w:rsid w:val="00C86BFB"/>
    <w:rsid w:val="00C870C2"/>
    <w:rsid w:val="00C90389"/>
    <w:rsid w:val="00C924B0"/>
    <w:rsid w:val="00C94177"/>
    <w:rsid w:val="00C95E7A"/>
    <w:rsid w:val="00CA0DEE"/>
    <w:rsid w:val="00CA3240"/>
    <w:rsid w:val="00CA333B"/>
    <w:rsid w:val="00CA5A47"/>
    <w:rsid w:val="00CA5AC2"/>
    <w:rsid w:val="00CA5CC2"/>
    <w:rsid w:val="00CA7B5B"/>
    <w:rsid w:val="00CB0AA7"/>
    <w:rsid w:val="00CB4962"/>
    <w:rsid w:val="00CB4A75"/>
    <w:rsid w:val="00CB52BD"/>
    <w:rsid w:val="00CB556A"/>
    <w:rsid w:val="00CB5F9E"/>
    <w:rsid w:val="00CB77DA"/>
    <w:rsid w:val="00CC021B"/>
    <w:rsid w:val="00CC19A4"/>
    <w:rsid w:val="00CC2974"/>
    <w:rsid w:val="00CC345A"/>
    <w:rsid w:val="00CC3CEA"/>
    <w:rsid w:val="00CC435E"/>
    <w:rsid w:val="00CC448A"/>
    <w:rsid w:val="00CC58EC"/>
    <w:rsid w:val="00CC60D2"/>
    <w:rsid w:val="00CD1B2B"/>
    <w:rsid w:val="00CD2A28"/>
    <w:rsid w:val="00CD35C1"/>
    <w:rsid w:val="00CD433D"/>
    <w:rsid w:val="00CD6667"/>
    <w:rsid w:val="00CD6F70"/>
    <w:rsid w:val="00CE0190"/>
    <w:rsid w:val="00CE1676"/>
    <w:rsid w:val="00CE27B1"/>
    <w:rsid w:val="00CE3487"/>
    <w:rsid w:val="00CE40E1"/>
    <w:rsid w:val="00CF0B21"/>
    <w:rsid w:val="00CF354C"/>
    <w:rsid w:val="00D00EA7"/>
    <w:rsid w:val="00D00F88"/>
    <w:rsid w:val="00D05BDB"/>
    <w:rsid w:val="00D12C6A"/>
    <w:rsid w:val="00D12CB8"/>
    <w:rsid w:val="00D14B60"/>
    <w:rsid w:val="00D15108"/>
    <w:rsid w:val="00D16FA7"/>
    <w:rsid w:val="00D20115"/>
    <w:rsid w:val="00D2368A"/>
    <w:rsid w:val="00D249C9"/>
    <w:rsid w:val="00D32682"/>
    <w:rsid w:val="00D410FC"/>
    <w:rsid w:val="00D42A2E"/>
    <w:rsid w:val="00D42FE2"/>
    <w:rsid w:val="00D43A76"/>
    <w:rsid w:val="00D504A0"/>
    <w:rsid w:val="00D5544D"/>
    <w:rsid w:val="00D57911"/>
    <w:rsid w:val="00D57C39"/>
    <w:rsid w:val="00D64BA3"/>
    <w:rsid w:val="00D6528A"/>
    <w:rsid w:val="00D6660D"/>
    <w:rsid w:val="00D668D1"/>
    <w:rsid w:val="00D72CB0"/>
    <w:rsid w:val="00D75B5F"/>
    <w:rsid w:val="00D763E7"/>
    <w:rsid w:val="00D85451"/>
    <w:rsid w:val="00D85D21"/>
    <w:rsid w:val="00D92670"/>
    <w:rsid w:val="00D93EAB"/>
    <w:rsid w:val="00D970D8"/>
    <w:rsid w:val="00DA4924"/>
    <w:rsid w:val="00DA75A3"/>
    <w:rsid w:val="00DA7EE4"/>
    <w:rsid w:val="00DB076F"/>
    <w:rsid w:val="00DB1422"/>
    <w:rsid w:val="00DB1482"/>
    <w:rsid w:val="00DB3E08"/>
    <w:rsid w:val="00DB54A7"/>
    <w:rsid w:val="00DB6BAE"/>
    <w:rsid w:val="00DB6FC6"/>
    <w:rsid w:val="00DC4910"/>
    <w:rsid w:val="00DD13B2"/>
    <w:rsid w:val="00DD249B"/>
    <w:rsid w:val="00DD2579"/>
    <w:rsid w:val="00DD533E"/>
    <w:rsid w:val="00DE16CE"/>
    <w:rsid w:val="00DE4786"/>
    <w:rsid w:val="00DE7C63"/>
    <w:rsid w:val="00DF29B3"/>
    <w:rsid w:val="00DF3372"/>
    <w:rsid w:val="00DF441F"/>
    <w:rsid w:val="00E02399"/>
    <w:rsid w:val="00E03798"/>
    <w:rsid w:val="00E03A7E"/>
    <w:rsid w:val="00E04A5E"/>
    <w:rsid w:val="00E06108"/>
    <w:rsid w:val="00E10310"/>
    <w:rsid w:val="00E118B1"/>
    <w:rsid w:val="00E11D85"/>
    <w:rsid w:val="00E133E7"/>
    <w:rsid w:val="00E1767F"/>
    <w:rsid w:val="00E17B1B"/>
    <w:rsid w:val="00E22C7D"/>
    <w:rsid w:val="00E23E65"/>
    <w:rsid w:val="00E25F5B"/>
    <w:rsid w:val="00E3099F"/>
    <w:rsid w:val="00E33BB6"/>
    <w:rsid w:val="00E40229"/>
    <w:rsid w:val="00E411A0"/>
    <w:rsid w:val="00E42586"/>
    <w:rsid w:val="00E444DD"/>
    <w:rsid w:val="00E44CD4"/>
    <w:rsid w:val="00E450F0"/>
    <w:rsid w:val="00E451E0"/>
    <w:rsid w:val="00E45F0A"/>
    <w:rsid w:val="00E4714C"/>
    <w:rsid w:val="00E52FAC"/>
    <w:rsid w:val="00E533AC"/>
    <w:rsid w:val="00E54191"/>
    <w:rsid w:val="00E651D8"/>
    <w:rsid w:val="00E66D01"/>
    <w:rsid w:val="00E7124A"/>
    <w:rsid w:val="00E717AB"/>
    <w:rsid w:val="00E726F6"/>
    <w:rsid w:val="00E7413C"/>
    <w:rsid w:val="00E74BBA"/>
    <w:rsid w:val="00E81819"/>
    <w:rsid w:val="00E83530"/>
    <w:rsid w:val="00E85965"/>
    <w:rsid w:val="00E8726B"/>
    <w:rsid w:val="00E90EE1"/>
    <w:rsid w:val="00E91B0C"/>
    <w:rsid w:val="00E955E5"/>
    <w:rsid w:val="00EA1CD4"/>
    <w:rsid w:val="00EA39DE"/>
    <w:rsid w:val="00EA3FA1"/>
    <w:rsid w:val="00EA4899"/>
    <w:rsid w:val="00EA63C1"/>
    <w:rsid w:val="00EA64CE"/>
    <w:rsid w:val="00EB0177"/>
    <w:rsid w:val="00EB11C4"/>
    <w:rsid w:val="00EB2253"/>
    <w:rsid w:val="00EB2407"/>
    <w:rsid w:val="00EB25E8"/>
    <w:rsid w:val="00EB414D"/>
    <w:rsid w:val="00EB7FC6"/>
    <w:rsid w:val="00EC0083"/>
    <w:rsid w:val="00EC0F40"/>
    <w:rsid w:val="00EC211D"/>
    <w:rsid w:val="00EC25A0"/>
    <w:rsid w:val="00EC26DB"/>
    <w:rsid w:val="00EC34D2"/>
    <w:rsid w:val="00EC35CE"/>
    <w:rsid w:val="00EC36BD"/>
    <w:rsid w:val="00ED0348"/>
    <w:rsid w:val="00ED0850"/>
    <w:rsid w:val="00ED1881"/>
    <w:rsid w:val="00ED4532"/>
    <w:rsid w:val="00ED6536"/>
    <w:rsid w:val="00ED7F27"/>
    <w:rsid w:val="00EE016C"/>
    <w:rsid w:val="00EE1BAB"/>
    <w:rsid w:val="00EE40CE"/>
    <w:rsid w:val="00EE5869"/>
    <w:rsid w:val="00EE7A5C"/>
    <w:rsid w:val="00EF5378"/>
    <w:rsid w:val="00EF55BC"/>
    <w:rsid w:val="00EF767A"/>
    <w:rsid w:val="00EF7E23"/>
    <w:rsid w:val="00F0188B"/>
    <w:rsid w:val="00F0712F"/>
    <w:rsid w:val="00F1271A"/>
    <w:rsid w:val="00F15D5E"/>
    <w:rsid w:val="00F15F94"/>
    <w:rsid w:val="00F1684D"/>
    <w:rsid w:val="00F1749A"/>
    <w:rsid w:val="00F178A5"/>
    <w:rsid w:val="00F21D22"/>
    <w:rsid w:val="00F279DE"/>
    <w:rsid w:val="00F27B63"/>
    <w:rsid w:val="00F3426F"/>
    <w:rsid w:val="00F34775"/>
    <w:rsid w:val="00F3609F"/>
    <w:rsid w:val="00F364E4"/>
    <w:rsid w:val="00F40BCC"/>
    <w:rsid w:val="00F417D3"/>
    <w:rsid w:val="00F428B4"/>
    <w:rsid w:val="00F43CB5"/>
    <w:rsid w:val="00F456AF"/>
    <w:rsid w:val="00F462B8"/>
    <w:rsid w:val="00F46C10"/>
    <w:rsid w:val="00F47D50"/>
    <w:rsid w:val="00F52CDC"/>
    <w:rsid w:val="00F545F5"/>
    <w:rsid w:val="00F550DA"/>
    <w:rsid w:val="00F55662"/>
    <w:rsid w:val="00F64446"/>
    <w:rsid w:val="00F67FFB"/>
    <w:rsid w:val="00F7075E"/>
    <w:rsid w:val="00F76EFE"/>
    <w:rsid w:val="00F770CC"/>
    <w:rsid w:val="00F774EB"/>
    <w:rsid w:val="00F81F7A"/>
    <w:rsid w:val="00F83354"/>
    <w:rsid w:val="00F844B7"/>
    <w:rsid w:val="00F84B2B"/>
    <w:rsid w:val="00F86103"/>
    <w:rsid w:val="00F864EF"/>
    <w:rsid w:val="00F87125"/>
    <w:rsid w:val="00F922AA"/>
    <w:rsid w:val="00F93258"/>
    <w:rsid w:val="00FA082A"/>
    <w:rsid w:val="00FA0B60"/>
    <w:rsid w:val="00FA2547"/>
    <w:rsid w:val="00FA2C79"/>
    <w:rsid w:val="00FA36BC"/>
    <w:rsid w:val="00FA483F"/>
    <w:rsid w:val="00FA62EC"/>
    <w:rsid w:val="00FB4D9A"/>
    <w:rsid w:val="00FB7188"/>
    <w:rsid w:val="00FB7BED"/>
    <w:rsid w:val="00FC22BE"/>
    <w:rsid w:val="00FC2402"/>
    <w:rsid w:val="00FC252B"/>
    <w:rsid w:val="00FC4069"/>
    <w:rsid w:val="00FD1073"/>
    <w:rsid w:val="00FD14CC"/>
    <w:rsid w:val="00FD24F7"/>
    <w:rsid w:val="00FD41E0"/>
    <w:rsid w:val="00FD4397"/>
    <w:rsid w:val="00FD698A"/>
    <w:rsid w:val="00FD7AE4"/>
    <w:rsid w:val="00FE320E"/>
    <w:rsid w:val="00FE32F1"/>
    <w:rsid w:val="00FE69AE"/>
    <w:rsid w:val="00FE69B0"/>
    <w:rsid w:val="00FE7B7A"/>
    <w:rsid w:val="00FF027F"/>
    <w:rsid w:val="00FF0C77"/>
    <w:rsid w:val="00FF15D1"/>
    <w:rsid w:val="00FF6F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1"/>
      <o:rules v:ext="edit">
        <o:r id="V:Rule1" type="connector" idref="#_x0000_s1175"/>
        <o:r id="V:Rule2" type="connector" idref="#_x0000_s1176"/>
        <o:r id="V:Rule3" type="connector" idref="#_x0000_s1181"/>
        <o:r id="V:Rule4" type="connector" idref="#_x0000_s1185"/>
        <o:r id="V:Rule5" type="connector" idref="#_x0000_s1187"/>
        <o:r id="V:Rule6" type="connector" idref="#_x0000_s1188"/>
        <o:r id="V:Rule7" type="connector" idref="#_x0000_s1192"/>
        <o:r id="V:Rule8" type="connector" idref="#_x0000_s1193"/>
        <o:r id="V:Rule9" type="connector" idref="#_x0000_s1194"/>
        <o:r id="V:Rule10" type="connector" idref="#_x0000_s1196"/>
        <o:r id="V:Rule11" type="connector" idref="#_x0000_s1198"/>
      </o:rules>
    </o:shapelayout>
  </w:shapeDefaults>
  <w:decimalSymbol w:val="."/>
  <w:listSeparator w:val=","/>
  <w15:chartTrackingRefBased/>
  <w15:docId w15:val="{C22FC0F0-E121-4386-B138-6E6E21A3C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0C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B09A9"/>
    <w:pPr>
      <w:keepNext/>
      <w:numPr>
        <w:numId w:val="11"/>
      </w:numPr>
      <w:spacing w:before="240" w:after="1080"/>
      <w:jc w:val="center"/>
      <w:outlineLvl w:val="0"/>
    </w:pPr>
    <w:rPr>
      <w:b/>
      <w:bCs/>
      <w:caps/>
      <w:noProof/>
      <w:kern w:val="32"/>
      <w:sz w:val="32"/>
      <w:szCs w:val="32"/>
      <w:lang w:val="x-none" w:eastAsia="x-none"/>
    </w:rPr>
  </w:style>
  <w:style w:type="paragraph" w:styleId="Heading2">
    <w:name w:val="heading 2"/>
    <w:basedOn w:val="Heading1"/>
    <w:next w:val="Normal"/>
    <w:qFormat/>
    <w:rsid w:val="00F83354"/>
    <w:pPr>
      <w:numPr>
        <w:ilvl w:val="1"/>
      </w:numPr>
      <w:spacing w:before="0" w:after="0" w:line="360" w:lineRule="auto"/>
      <w:jc w:val="left"/>
      <w:outlineLvl w:val="1"/>
    </w:pPr>
    <w:rPr>
      <w:iCs/>
      <w:caps w:val="0"/>
      <w:sz w:val="24"/>
      <w:szCs w:val="28"/>
      <w:lang w:val="sv-SE"/>
    </w:rPr>
  </w:style>
  <w:style w:type="paragraph" w:styleId="Heading3">
    <w:name w:val="heading 3"/>
    <w:basedOn w:val="Heading2"/>
    <w:next w:val="Normal"/>
    <w:link w:val="Heading3Char"/>
    <w:qFormat/>
    <w:rsid w:val="00F83354"/>
    <w:pPr>
      <w:numPr>
        <w:ilvl w:val="2"/>
      </w:numPr>
      <w:outlineLvl w:val="2"/>
    </w:pPr>
    <w:rPr>
      <w:bCs w:val="0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392452"/>
    <w:pPr>
      <w:keepNext/>
      <w:keepLines/>
      <w:numPr>
        <w:ilvl w:val="3"/>
        <w:numId w:val="11"/>
      </w:numPr>
      <w:spacing w:before="40"/>
      <w:outlineLvl w:val="3"/>
    </w:pPr>
    <w:rPr>
      <w:rFonts w:ascii="Cambria" w:hAnsi="Cambria"/>
      <w:i/>
      <w:iCs/>
      <w:color w:val="365F91"/>
      <w:lang w:val="x-none" w:eastAsia="x-none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04C7D"/>
    <w:pPr>
      <w:numPr>
        <w:ilvl w:val="4"/>
        <w:numId w:val="1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04C7D"/>
    <w:pPr>
      <w:numPr>
        <w:ilvl w:val="5"/>
        <w:numId w:val="11"/>
      </w:num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04C7D"/>
    <w:pPr>
      <w:numPr>
        <w:ilvl w:val="6"/>
        <w:numId w:val="11"/>
      </w:num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04C7D"/>
    <w:pPr>
      <w:numPr>
        <w:ilvl w:val="7"/>
        <w:numId w:val="11"/>
      </w:num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04C7D"/>
    <w:pPr>
      <w:numPr>
        <w:ilvl w:val="8"/>
        <w:numId w:val="11"/>
      </w:numPr>
      <w:spacing w:before="240" w:after="60"/>
      <w:outlineLvl w:val="8"/>
    </w:pPr>
    <w:rPr>
      <w:rFonts w:ascii="Calibri Light" w:hAnsi="Calibri Light"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udulPolos">
    <w:name w:val="JudulPolos"/>
    <w:basedOn w:val="Heading1"/>
    <w:link w:val="JudulPolosChar"/>
    <w:rsid w:val="00AC3DD0"/>
    <w:pPr>
      <w:numPr>
        <w:numId w:val="0"/>
      </w:numPr>
    </w:pPr>
    <w:rPr>
      <w:lang w:val="sv-SE"/>
    </w:rPr>
  </w:style>
  <w:style w:type="paragraph" w:styleId="Caption">
    <w:name w:val="caption"/>
    <w:basedOn w:val="Normal"/>
    <w:next w:val="Normal"/>
    <w:uiPriority w:val="35"/>
    <w:qFormat/>
    <w:rsid w:val="00A41FE4"/>
    <w:pPr>
      <w:jc w:val="center"/>
    </w:pPr>
    <w:rPr>
      <w:bCs/>
      <w:szCs w:val="20"/>
    </w:rPr>
  </w:style>
  <w:style w:type="paragraph" w:customStyle="1" w:styleId="ParagrafUmum">
    <w:name w:val="ParagrafUmum"/>
    <w:basedOn w:val="Normal"/>
    <w:rsid w:val="001E1FDD"/>
    <w:pPr>
      <w:spacing w:before="240" w:after="240" w:line="360" w:lineRule="auto"/>
      <w:jc w:val="both"/>
    </w:pPr>
    <w:rPr>
      <w:lang w:val="sv-SE"/>
    </w:rPr>
  </w:style>
  <w:style w:type="paragraph" w:customStyle="1" w:styleId="Persamaan">
    <w:name w:val="Persamaan"/>
    <w:basedOn w:val="Caption"/>
    <w:rsid w:val="00801490"/>
    <w:pPr>
      <w:tabs>
        <w:tab w:val="right" w:pos="9000"/>
      </w:tabs>
    </w:pPr>
    <w:rPr>
      <w:b/>
    </w:rPr>
  </w:style>
  <w:style w:type="paragraph" w:customStyle="1" w:styleId="Gambar">
    <w:name w:val="Gambar"/>
    <w:basedOn w:val="Normal"/>
    <w:rsid w:val="00EA3FA1"/>
    <w:pPr>
      <w:keepNext/>
      <w:jc w:val="center"/>
    </w:pPr>
  </w:style>
  <w:style w:type="paragraph" w:customStyle="1" w:styleId="DaftarIsi">
    <w:name w:val="DaftarIsi"/>
    <w:basedOn w:val="JudulPolos"/>
    <w:rsid w:val="0066021F"/>
  </w:style>
  <w:style w:type="paragraph" w:styleId="TOC1">
    <w:name w:val="toc 1"/>
    <w:basedOn w:val="Normal"/>
    <w:next w:val="Normal"/>
    <w:autoRedefine/>
    <w:uiPriority w:val="39"/>
    <w:rsid w:val="00BD1D21"/>
    <w:pPr>
      <w:tabs>
        <w:tab w:val="left" w:pos="567"/>
        <w:tab w:val="right" w:leader="dot" w:pos="9062"/>
      </w:tabs>
      <w:jc w:val="both"/>
    </w:pPr>
    <w:rPr>
      <w:noProof/>
      <w:lang w:val="id-ID"/>
    </w:rPr>
  </w:style>
  <w:style w:type="paragraph" w:styleId="TOC2">
    <w:name w:val="toc 2"/>
    <w:basedOn w:val="Normal"/>
    <w:next w:val="Normal"/>
    <w:autoRedefine/>
    <w:uiPriority w:val="39"/>
    <w:rsid w:val="0011670D"/>
    <w:pPr>
      <w:tabs>
        <w:tab w:val="left" w:pos="1134"/>
        <w:tab w:val="right" w:leader="dot" w:pos="9062"/>
      </w:tabs>
      <w:ind w:left="567"/>
    </w:pPr>
  </w:style>
  <w:style w:type="paragraph" w:styleId="TOC3">
    <w:name w:val="toc 3"/>
    <w:basedOn w:val="Normal"/>
    <w:next w:val="Normal"/>
    <w:autoRedefine/>
    <w:uiPriority w:val="39"/>
    <w:rsid w:val="0011670D"/>
    <w:pPr>
      <w:tabs>
        <w:tab w:val="left" w:pos="1843"/>
        <w:tab w:val="right" w:leader="dot" w:pos="9062"/>
      </w:tabs>
      <w:ind w:left="1134"/>
    </w:pPr>
  </w:style>
  <w:style w:type="character" w:styleId="Hyperlink">
    <w:name w:val="Hyperlink"/>
    <w:uiPriority w:val="99"/>
    <w:rsid w:val="0066021F"/>
    <w:rPr>
      <w:color w:val="0000FF"/>
      <w:u w:val="single"/>
    </w:rPr>
  </w:style>
  <w:style w:type="paragraph" w:styleId="Header">
    <w:name w:val="header"/>
    <w:basedOn w:val="Normal"/>
    <w:link w:val="HeaderChar"/>
    <w:rsid w:val="00393E96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393E96"/>
    <w:pPr>
      <w:tabs>
        <w:tab w:val="center" w:pos="4320"/>
        <w:tab w:val="right" w:pos="8640"/>
      </w:tabs>
    </w:pPr>
    <w:rPr>
      <w:lang w:val="x-none" w:eastAsia="x-none"/>
    </w:rPr>
  </w:style>
  <w:style w:type="character" w:styleId="PageNumber">
    <w:name w:val="page number"/>
    <w:basedOn w:val="DefaultParagraphFont"/>
    <w:rsid w:val="00393E96"/>
  </w:style>
  <w:style w:type="paragraph" w:customStyle="1" w:styleId="NoGambar">
    <w:name w:val="NoGambar"/>
    <w:basedOn w:val="Normal"/>
    <w:rsid w:val="00F93258"/>
    <w:pPr>
      <w:spacing w:after="240"/>
      <w:jc w:val="center"/>
    </w:pPr>
  </w:style>
  <w:style w:type="paragraph" w:customStyle="1" w:styleId="NoTabel">
    <w:name w:val="NoTabel"/>
    <w:basedOn w:val="Normal"/>
    <w:rsid w:val="00FB7BED"/>
  </w:style>
  <w:style w:type="table" w:styleId="TableGrid">
    <w:name w:val="Table Grid"/>
    <w:basedOn w:val="TableNormal"/>
    <w:rsid w:val="00FB7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uiPriority w:val="99"/>
    <w:rsid w:val="00F67FFB"/>
  </w:style>
  <w:style w:type="paragraph" w:customStyle="1" w:styleId="JudulTA">
    <w:name w:val="JudulTA"/>
    <w:basedOn w:val="Normal"/>
    <w:rsid w:val="00E726F6"/>
    <w:rPr>
      <w:b/>
      <w:sz w:val="32"/>
    </w:rPr>
  </w:style>
  <w:style w:type="paragraph" w:customStyle="1" w:styleId="JudulTATengah">
    <w:name w:val="JudulTA Tengah"/>
    <w:basedOn w:val="JudulTA"/>
    <w:rsid w:val="00402A82"/>
    <w:pPr>
      <w:ind w:left="567" w:right="567"/>
      <w:jc w:val="center"/>
    </w:pPr>
  </w:style>
  <w:style w:type="paragraph" w:customStyle="1" w:styleId="DaftarPustaka">
    <w:name w:val="Daftar Pustaka"/>
    <w:basedOn w:val="BodyText"/>
    <w:rsid w:val="006C01A1"/>
    <w:pPr>
      <w:spacing w:line="360" w:lineRule="auto"/>
      <w:ind w:left="851" w:hanging="851"/>
    </w:pPr>
    <w:rPr>
      <w:szCs w:val="24"/>
      <w:lang w:val="it-IT"/>
    </w:rPr>
  </w:style>
  <w:style w:type="paragraph" w:styleId="BodyText">
    <w:name w:val="Body Text"/>
    <w:basedOn w:val="Normal"/>
    <w:rsid w:val="006C01A1"/>
    <w:pPr>
      <w:jc w:val="both"/>
    </w:pPr>
    <w:rPr>
      <w:snapToGrid w:val="0"/>
      <w:color w:val="000000"/>
      <w:szCs w:val="20"/>
      <w:lang w:val="en-AU"/>
    </w:rPr>
  </w:style>
  <w:style w:type="paragraph" w:styleId="BalloonText">
    <w:name w:val="Balloon Text"/>
    <w:basedOn w:val="Normal"/>
    <w:link w:val="BalloonTextChar"/>
    <w:rsid w:val="002E2C80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2E2C80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2E2C80"/>
    <w:rPr>
      <w:sz w:val="24"/>
      <w:szCs w:val="24"/>
    </w:rPr>
  </w:style>
  <w:style w:type="paragraph" w:customStyle="1" w:styleId="Form-2">
    <w:name w:val="Form-2"/>
    <w:basedOn w:val="BodyTextIndent"/>
    <w:rsid w:val="00CA5AC2"/>
    <w:pPr>
      <w:spacing w:before="60" w:after="0"/>
      <w:ind w:left="1440"/>
      <w:jc w:val="both"/>
    </w:pPr>
    <w:rPr>
      <w:rFonts w:ascii="Tahoma" w:hAnsi="Tahoma" w:cs="Tahoma"/>
      <w:sz w:val="22"/>
      <w:lang w:val="id-ID"/>
    </w:rPr>
  </w:style>
  <w:style w:type="paragraph" w:styleId="BodyTextIndent">
    <w:name w:val="Body Text Indent"/>
    <w:basedOn w:val="Normal"/>
    <w:link w:val="BodyTextIndentChar"/>
    <w:rsid w:val="00CA5AC2"/>
    <w:pPr>
      <w:spacing w:after="120"/>
      <w:ind w:left="360"/>
    </w:pPr>
    <w:rPr>
      <w:lang w:val="x-none" w:eastAsia="x-none"/>
    </w:rPr>
  </w:style>
  <w:style w:type="character" w:customStyle="1" w:styleId="BodyTextIndentChar">
    <w:name w:val="Body Text Indent Char"/>
    <w:link w:val="BodyTextIndent"/>
    <w:rsid w:val="00CA5AC2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9A0B35"/>
    <w:pPr>
      <w:ind w:left="720"/>
      <w:contextualSpacing/>
    </w:pPr>
    <w:rPr>
      <w:lang w:val="x-none" w:eastAsia="x-none"/>
    </w:rPr>
  </w:style>
  <w:style w:type="character" w:customStyle="1" w:styleId="HeaderChar">
    <w:name w:val="Header Char"/>
    <w:link w:val="Header"/>
    <w:rsid w:val="00512345"/>
    <w:rPr>
      <w:sz w:val="24"/>
      <w:szCs w:val="24"/>
    </w:rPr>
  </w:style>
  <w:style w:type="character" w:customStyle="1" w:styleId="hps">
    <w:name w:val="hps"/>
    <w:basedOn w:val="DefaultParagraphFont"/>
    <w:rsid w:val="00680E35"/>
  </w:style>
  <w:style w:type="character" w:customStyle="1" w:styleId="apple-converted-space">
    <w:name w:val="apple-converted-space"/>
    <w:basedOn w:val="DefaultParagraphFont"/>
    <w:rsid w:val="00680E35"/>
  </w:style>
  <w:style w:type="character" w:customStyle="1" w:styleId="apple-style-span">
    <w:name w:val="apple-style-span"/>
    <w:basedOn w:val="DefaultParagraphFont"/>
    <w:rsid w:val="00680E35"/>
  </w:style>
  <w:style w:type="paragraph" w:customStyle="1" w:styleId="text">
    <w:name w:val="text"/>
    <w:basedOn w:val="Normal"/>
    <w:link w:val="textChar"/>
    <w:qFormat/>
    <w:rsid w:val="00DF3372"/>
    <w:pPr>
      <w:spacing w:before="120" w:after="60" w:line="360" w:lineRule="auto"/>
      <w:ind w:firstLine="680"/>
      <w:jc w:val="both"/>
    </w:pPr>
    <w:rPr>
      <w:lang w:val="id-ID" w:eastAsia="x-none"/>
    </w:rPr>
  </w:style>
  <w:style w:type="character" w:customStyle="1" w:styleId="textChar">
    <w:name w:val="text Char"/>
    <w:link w:val="text"/>
    <w:rsid w:val="00DF3372"/>
    <w:rPr>
      <w:sz w:val="24"/>
      <w:szCs w:val="24"/>
      <w:lang w:val="id-ID"/>
    </w:rPr>
  </w:style>
  <w:style w:type="paragraph" w:customStyle="1" w:styleId="Indent-3bullet">
    <w:name w:val="Indent-3 bullet"/>
    <w:basedOn w:val="Normal"/>
    <w:rsid w:val="00BC2400"/>
    <w:pPr>
      <w:numPr>
        <w:numId w:val="1"/>
      </w:numPr>
      <w:spacing w:line="300" w:lineRule="atLeast"/>
      <w:jc w:val="both"/>
    </w:pPr>
    <w:rPr>
      <w:rFonts w:ascii="Tahoma" w:hAnsi="Tahoma" w:cs="Tahoma"/>
      <w:sz w:val="22"/>
      <w:szCs w:val="22"/>
      <w:lang w:val="sv-SE"/>
    </w:rPr>
  </w:style>
  <w:style w:type="paragraph" w:customStyle="1" w:styleId="Indent-2bullet">
    <w:name w:val="Indent-2 bullet"/>
    <w:basedOn w:val="Normal"/>
    <w:rsid w:val="00E7413C"/>
    <w:pPr>
      <w:numPr>
        <w:numId w:val="2"/>
      </w:numPr>
      <w:spacing w:line="300" w:lineRule="atLeast"/>
      <w:jc w:val="both"/>
    </w:pPr>
    <w:rPr>
      <w:rFonts w:ascii="Tahoma" w:hAnsi="Tahoma" w:cs="Tahoma"/>
      <w:sz w:val="22"/>
      <w:szCs w:val="22"/>
      <w:lang w:val="sv-SE"/>
    </w:rPr>
  </w:style>
  <w:style w:type="paragraph" w:styleId="Bibliography">
    <w:name w:val="Bibliography"/>
    <w:basedOn w:val="Normal"/>
    <w:next w:val="Normal"/>
    <w:uiPriority w:val="37"/>
    <w:unhideWhenUsed/>
    <w:rsid w:val="00AA5B08"/>
  </w:style>
  <w:style w:type="character" w:customStyle="1" w:styleId="Heading1Char">
    <w:name w:val="Heading 1 Char"/>
    <w:link w:val="Heading1"/>
    <w:rsid w:val="00231B71"/>
    <w:rPr>
      <w:rFonts w:cs="Arial"/>
      <w:b/>
      <w:bCs/>
      <w:caps/>
      <w:noProof/>
      <w:kern w:val="32"/>
      <w:sz w:val="32"/>
      <w:szCs w:val="32"/>
    </w:rPr>
  </w:style>
  <w:style w:type="character" w:customStyle="1" w:styleId="Heading3Char">
    <w:name w:val="Heading 3 Char"/>
    <w:link w:val="Heading3"/>
    <w:rsid w:val="00F83354"/>
    <w:rPr>
      <w:rFonts w:cs="Arial"/>
      <w:b/>
      <w:iCs/>
      <w:noProof/>
      <w:kern w:val="32"/>
      <w:sz w:val="24"/>
      <w:szCs w:val="26"/>
      <w:lang w:val="sv-SE"/>
    </w:rPr>
  </w:style>
  <w:style w:type="paragraph" w:styleId="DocumentMap">
    <w:name w:val="Document Map"/>
    <w:basedOn w:val="Normal"/>
    <w:link w:val="DocumentMapChar"/>
    <w:rsid w:val="00EF5378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rsid w:val="00EF5378"/>
    <w:rPr>
      <w:rFonts w:ascii="Tahoma" w:hAnsi="Tahoma" w:cs="Tahoma"/>
      <w:sz w:val="16"/>
      <w:szCs w:val="16"/>
    </w:rPr>
  </w:style>
  <w:style w:type="paragraph" w:customStyle="1" w:styleId="BagianAkhir">
    <w:name w:val="Bagian Akhir"/>
    <w:basedOn w:val="JudulPolos"/>
    <w:link w:val="BagianAkhirChar"/>
    <w:qFormat/>
    <w:rsid w:val="00793DD9"/>
    <w:rPr>
      <w:lang w:val="id-ID"/>
    </w:rPr>
  </w:style>
  <w:style w:type="character" w:customStyle="1" w:styleId="JudulPolosChar">
    <w:name w:val="JudulPolos Char"/>
    <w:link w:val="JudulPolos"/>
    <w:rsid w:val="00793DD9"/>
    <w:rPr>
      <w:rFonts w:cs="Arial"/>
      <w:b/>
      <w:bCs/>
      <w:caps/>
      <w:noProof/>
      <w:kern w:val="32"/>
      <w:sz w:val="32"/>
      <w:szCs w:val="32"/>
      <w:lang w:val="sv-SE"/>
    </w:rPr>
  </w:style>
  <w:style w:type="character" w:customStyle="1" w:styleId="BagianAkhirChar">
    <w:name w:val="Bagian Akhir Char"/>
    <w:link w:val="BagianAkhir"/>
    <w:rsid w:val="00793DD9"/>
    <w:rPr>
      <w:rFonts w:cs="Arial"/>
      <w:b/>
      <w:bCs/>
      <w:caps/>
      <w:noProof/>
      <w:kern w:val="32"/>
      <w:sz w:val="32"/>
      <w:szCs w:val="32"/>
      <w:lang w:val="id-ID"/>
    </w:rPr>
  </w:style>
  <w:style w:type="paragraph" w:styleId="ListBullet2">
    <w:name w:val="List Bullet 2"/>
    <w:basedOn w:val="Normal"/>
    <w:autoRedefine/>
    <w:rsid w:val="00CC448A"/>
    <w:pPr>
      <w:numPr>
        <w:numId w:val="4"/>
      </w:numPr>
      <w:tabs>
        <w:tab w:val="num" w:pos="643"/>
      </w:tabs>
      <w:ind w:left="643"/>
      <w:jc w:val="both"/>
    </w:pPr>
  </w:style>
  <w:style w:type="character" w:customStyle="1" w:styleId="Heading4Char">
    <w:name w:val="Heading 4 Char"/>
    <w:link w:val="Heading4"/>
    <w:semiHidden/>
    <w:rsid w:val="00392452"/>
    <w:rPr>
      <w:rFonts w:ascii="Cambria" w:hAnsi="Cambria"/>
      <w:i/>
      <w:iCs/>
      <w:color w:val="365F91"/>
      <w:sz w:val="24"/>
      <w:szCs w:val="24"/>
    </w:rPr>
  </w:style>
  <w:style w:type="paragraph" w:styleId="Title">
    <w:name w:val="Title"/>
    <w:basedOn w:val="Normal"/>
    <w:link w:val="TitleChar"/>
    <w:qFormat/>
    <w:rsid w:val="00B304EA"/>
    <w:pPr>
      <w:jc w:val="center"/>
    </w:pPr>
    <w:rPr>
      <w:rFonts w:ascii="Impact" w:hAnsi="Impact"/>
      <w:sz w:val="28"/>
      <w:u w:val="single"/>
      <w:lang w:val="x-none" w:eastAsia="x-none"/>
    </w:rPr>
  </w:style>
  <w:style w:type="character" w:customStyle="1" w:styleId="TitleChar">
    <w:name w:val="Title Char"/>
    <w:link w:val="Title"/>
    <w:rsid w:val="00B304EA"/>
    <w:rPr>
      <w:rFonts w:ascii="Impact" w:hAnsi="Impact"/>
      <w:sz w:val="28"/>
      <w:szCs w:val="24"/>
      <w:u w:val="single"/>
    </w:rPr>
  </w:style>
  <w:style w:type="paragraph" w:styleId="BodyTextIndent3">
    <w:name w:val="Body Text Indent 3"/>
    <w:basedOn w:val="Normal"/>
    <w:link w:val="BodyTextIndent3Char"/>
    <w:semiHidden/>
    <w:unhideWhenUsed/>
    <w:rsid w:val="00DB1482"/>
    <w:pPr>
      <w:spacing w:after="120"/>
      <w:ind w:left="360"/>
    </w:pPr>
    <w:rPr>
      <w:sz w:val="16"/>
      <w:szCs w:val="16"/>
      <w:lang w:val="x-none" w:eastAsia="x-none"/>
    </w:rPr>
  </w:style>
  <w:style w:type="character" w:customStyle="1" w:styleId="BodyTextIndent3Char">
    <w:name w:val="Body Text Indent 3 Char"/>
    <w:link w:val="BodyTextIndent3"/>
    <w:semiHidden/>
    <w:rsid w:val="00DB1482"/>
    <w:rPr>
      <w:sz w:val="16"/>
      <w:szCs w:val="16"/>
    </w:rPr>
  </w:style>
  <w:style w:type="character" w:customStyle="1" w:styleId="ListParagraphChar">
    <w:name w:val="List Paragraph Char"/>
    <w:link w:val="ListParagraph"/>
    <w:uiPriority w:val="34"/>
    <w:rsid w:val="00ED0348"/>
    <w:rPr>
      <w:sz w:val="24"/>
      <w:szCs w:val="24"/>
    </w:rPr>
  </w:style>
  <w:style w:type="character" w:customStyle="1" w:styleId="Heading5Char">
    <w:name w:val="Heading 5 Char"/>
    <w:link w:val="Heading5"/>
    <w:semiHidden/>
    <w:rsid w:val="00204C7D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204C7D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204C7D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204C7D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204C7D"/>
    <w:rPr>
      <w:rFonts w:ascii="Calibri Light" w:hAnsi="Calibri Light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D1D21"/>
    <w:pPr>
      <w:keepLines/>
      <w:numPr>
        <w:numId w:val="0"/>
      </w:numPr>
      <w:spacing w:after="0" w:line="259" w:lineRule="auto"/>
      <w:jc w:val="left"/>
      <w:outlineLvl w:val="9"/>
    </w:pPr>
    <w:rPr>
      <w:rFonts w:ascii="Calibri Light" w:hAnsi="Calibri Light"/>
      <w:b w:val="0"/>
      <w:bCs w:val="0"/>
      <w:caps w:val="0"/>
      <w:noProof w:val="0"/>
      <w:color w:val="2E74B5"/>
      <w:kern w:val="0"/>
    </w:rPr>
  </w:style>
  <w:style w:type="paragraph" w:styleId="TOC4">
    <w:name w:val="toc 4"/>
    <w:basedOn w:val="Normal"/>
    <w:next w:val="Normal"/>
    <w:autoRedefine/>
    <w:semiHidden/>
    <w:unhideWhenUsed/>
    <w:rsid w:val="00036FA1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eader" Target="header9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header" Target="header6.xml"/><Relationship Id="rId29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8.xml"/><Relationship Id="rId32" Type="http://schemas.openxmlformats.org/officeDocument/2006/relationships/header" Target="header1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7.xml"/><Relationship Id="rId27" Type="http://schemas.openxmlformats.org/officeDocument/2006/relationships/header" Target="header10.xml"/><Relationship Id="rId30" Type="http://schemas.openxmlformats.org/officeDocument/2006/relationships/header" Target="header12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OP%20TA\Baihaqi\TA%20versi%20Tekp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van05</b:Tag>
    <b:SourceType>Book</b:SourceType>
    <b:Guid>{F1B4F996-1221-4F3B-B7B6-70ABB3A7B00B}</b:Guid>
    <b:LCID>id-ID</b:LCID>
    <b:Author>
      <b:Author>
        <b:NameList>
          <b:Person>
            <b:Last>van Dokkum</b:Last>
            <b:First>Klaas</b:First>
          </b:Person>
        </b:NameList>
      </b:Author>
    </b:Author>
    <b:Title>Ship Knowledge</b:Title>
    <b:Year>2005</b:Year>
    <b:City>Enkhuizen, The Netherlands</b:City>
    <b:Publisher>Dokmar</b:Publisher>
    <b:RefOrder>4</b:RefOrder>
  </b:Source>
  <b:Source>
    <b:Tag>IMO12</b:Tag>
    <b:SourceType>InternetSite</b:SourceType>
    <b:Guid>{0B61116F-66B6-48F6-8317-732071965F22}</b:Guid>
    <b:Author>
      <b:Author>
        <b:Corporate>International Maritime Organization (IMO)</b:Corporate>
      </b:Author>
    </b:Author>
    <b:Title>Titanic Remembered by IMO Secretary-General</b:Title>
    <b:InternetSiteTitle>IMO web site</b:InternetSiteTitle>
    <b:Year>2012</b:Year>
    <b:Month>April</b:Month>
    <b:Day>12</b:Day>
    <b:YearAccessed>2012</b:YearAccessed>
    <b:MonthAccessed>May</b:MonthAccessed>
    <b:DayAccessed>4</b:DayAccessed>
    <b:URL>http://www.imo.org</b:URL>
    <b:RefOrder>5</b:RefOrder>
  </b:Source>
  <b:Source>
    <b:Tag>Int11</b:Tag>
    <b:SourceType>Book</b:SourceType>
    <b:Guid>{1EF6C800-F6AE-4D5D-A06C-67D9596BC91F}</b:Guid>
    <b:Author>
      <b:Author>
        <b:Corporate>International Maritime Organization (IMO)</b:Corporate>
      </b:Author>
    </b:Author>
    <b:Title>International Convention for the Safety of Life at Sea, 1974, as amended (SOLAS 1974)</b:Title>
    <b:Year>Consolidated Edition 2009</b:Year>
    <b:Publisher>IMO Publishing</b:Publisher>
    <b:City>London</b:City>
    <b:RefOrder>6</b:RefOrder>
  </b:Source>
  <b:Source>
    <b:Tag>Cla00</b:Tag>
    <b:SourceType>ConferenceProceedings</b:SourceType>
    <b:Guid>{7EF6F42B-0559-4AD7-B656-2B9B9AC21047}</b:Guid>
    <b:Author>
      <b:Author>
        <b:Corporate>Clarke, D. and Kurniawati, H.A.</b:Corporate>
      </b:Author>
      <b:Editor>
        <b:NameList>
          <b:Person>
            <b:Last>Blanke</b:Last>
            <b:First>Mogens</b:First>
          </b:Person>
        </b:NameList>
      </b:Editor>
    </b:Author>
    <b:Title>“Can Ship Manoeuvring be Chaotic?”</b:Title>
    <b:Year>2000</b:Year>
    <b:Pages>339-344</b:Pages>
    <b:City>Aalborg, Denmark</b:City>
    <b:ConferenceName>Proceedings of 5th IFAC Conference on Manoeuvring and Control of Marine Crafts 2000</b:ConferenceName>
    <b:RefOrder>2</b:RefOrder>
  </b:Source>
  <b:Source>
    <b:Tag>Raw01</b:Tag>
    <b:SourceType>Book</b:SourceType>
    <b:Guid>{92C0A894-9617-4F41-915E-660395E54F7C}</b:Guid>
    <b:Author>
      <b:Author>
        <b:Corporate>Rawson, K.J. and Tupper, E.C.</b:Corporate>
      </b:Author>
    </b:Author>
    <b:Title>Basic Ship Theory</b:Title>
    <b:Year>2001</b:Year>
    <b:City>Oxford</b:City>
    <b:Publisher>Butterworth-Heinemann</b:Publisher>
    <b:Volume>1</b:Volume>
    <b:NumberVolumes>2</b:NumberVolumes>
    <b:Edition>5th</b:Edition>
    <b:RefOrder>1</b:RefOrder>
  </b:Source>
  <b:Source>
    <b:Tag>Wat98</b:Tag>
    <b:SourceType>Book</b:SourceType>
    <b:Guid>{D37BD878-4082-4B24-8EA4-4DAD0946D34C}</b:Guid>
    <b:Author>
      <b:Author>
        <b:NameList>
          <b:Person>
            <b:Last>Watson</b:Last>
            <b:First>D.G.M.</b:First>
          </b:Person>
        </b:NameList>
      </b:Author>
      <b:Editor>
        <b:NameList>
          <b:Person>
            <b:Last>Bhattacharyya</b:Last>
            <b:First>R.</b:First>
          </b:Person>
        </b:NameList>
      </b:Editor>
    </b:Author>
    <b:Title>Practical Ship Design</b:Title>
    <b:Year>1998</b:Year>
    <b:City>Oxford</b:City>
    <b:Publisher>Elsevier</b:Publisher>
    <b:Volume>1</b:Volume>
    <b:NumberVolumes>2</b:NumberVolumes>
    <b:RefOrder>7</b:RefOrder>
  </b:Source>
  <b:Source>
    <b:Tag>Hor</b:Tag>
    <b:SourceType>BookSection</b:SourceType>
    <b:Guid>{67FCE059-1999-4AE0-B50D-0CB2A4DE9001}</b:Guid>
    <b:Author>
      <b:Author>
        <b:NameList>
          <b:Person>
            <b:Last>Linde</b:Last>
            <b:First>Horst</b:First>
          </b:Person>
        </b:NameList>
      </b:Author>
      <b:Editor>
        <b:NameList>
          <b:Person>
            <b:Last>Lamb</b:Last>
            <b:First>Thomas</b:First>
          </b:Person>
        </b:NameList>
      </b:Editor>
    </b:Author>
    <b:Title>Multipurpose Cargo Ships</b:Title>
    <b:BookTitle>Ship Design and Construction</b:BookTitle>
    <b:Volume>2</b:Volume>
    <b:NumberVolumes>2</b:NumberVolumes>
    <b:Year>2004</b:Year>
    <b:Pages>27-35</b:Pages>
    <b:City>New Jersey</b:City>
    <b:RefOrder>8</b:RefOrder>
  </b:Source>
  <b:Source>
    <b:Tag>Web85</b:Tag>
    <b:SourceType>Misc</b:SourceType>
    <b:Guid>{ADADC1E9-B37A-41D5-9FC7-8EC72FD460A8}</b:Guid>
    <b:Author>
      <b:Author>
        <b:NameList>
          <b:Person>
            <b:Last>Weber</b:Last>
            <b:First>B.</b:First>
          </b:Person>
        </b:NameList>
      </b:Author>
    </b:Author>
    <b:Title>The Myth Maker: The Creative Mind</b:Title>
    <b:Year>1985</b:Year>
    <b:City>New York</b:City>
    <b:PublicationTitle>New York Times Magazines</b:PublicationTitle>
    <b:Month>October</b:Month>
    <b:Day>20</b:Day>
    <b:Medium>Magazine</b:Medium>
    <b:Edition>42</b:Edition>
    <b:RefOrder>9</b:RefOrder>
  </b:Source>
  <b:Source>
    <b:Tag>Sja93</b:Tag>
    <b:SourceType>Misc</b:SourceType>
    <b:Guid>{6388AEC1-2F03-4655-B679-5E5C7B295D98}</b:Guid>
    <b:LCID>id-ID</b:LCID>
    <b:Author>
      <b:Author>
        <b:NameList>
          <b:Person>
            <b:Last>Sjahrir</b:Last>
            <b:First>A.</b:First>
          </b:Person>
        </b:NameList>
      </b:Author>
    </b:Author>
    <b:Title>Prospek Ekonomi Indonesia</b:Title>
    <b:PublicationTitle>Jawa Pos</b:PublicationTitle>
    <b:Year>1993</b:Year>
    <b:Month>Maret</b:Month>
    <b:Day>22</b:Day>
    <b:City>Surabaya</b:City>
    <b:Medium>News paper</b:Medium>
    <b:RefOrder>10</b:RefOrder>
  </b:Source>
  <b:Source>
    <b:Tag>Ame041</b:Tag>
    <b:SourceType>Misc</b:SourceType>
    <b:Guid>{DCE25CE4-63EC-46F3-8053-2A7A5BC1D5D9}</b:Guid>
    <b:Author>
      <b:Author>
        <b:Corporate>ASTM A370</b:Corporate>
      </b:Author>
    </b:Author>
    <b:PublicationTitle>Standard Test Methods and Definitions for Mechanical Testing of Steel Products</b:PublicationTitle>
    <b:Year>2004</b:Year>
    <b:City>New York</b:City>
    <b:Medium>Engineering Standard</b:Medium>
    <b:Publisher>American Society for Testing and Materials (ASTM)</b:Publisher>
    <b:RefOrder>11</b:RefOrder>
  </b:Source>
  <b:Source>
    <b:Tag>Jap09</b:Tag>
    <b:SourceType>Misc</b:SourceType>
    <b:Guid>{64C1E778-7D65-4648-82AB-D919220DB681}</b:Guid>
    <b:Author>
      <b:Author>
        <b:Corporate>Japan Radio Co. (JRC)</b:Corporate>
      </b:Author>
    </b:Author>
    <b:Year>2009</b:Year>
    <b:City>Tokyo</b:City>
    <b:Medium>Cataloque</b:Medium>
    <b:PublicationTitle>Electronic Chart Display and Information System (ECDIS)</b:PublicationTitle>
    <b:Title>Catalogue</b:Title>
    <b:RefOrder>12</b:RefOrder>
  </b:Source>
  <b:Source>
    <b:Tag>Ary03</b:Tag>
    <b:SourceType>Misc</b:SourceType>
    <b:Guid>{05876BD5-0B5D-4CA4-9B7D-085D00647FF0}</b:Guid>
    <b:Author>
      <b:Author>
        <b:Corporate>Aryawan, W.D</b:Corporate>
      </b:Author>
    </b:Author>
    <b:Title>Ph.D. Thesis</b:Title>
    <b:PublicationTitle>An Investigation into the Potential of Multiple Rows Ducted Propellers for Marine Applications</b:PublicationTitle>
    <b:Year>2003</b:Year>
    <b:City>Newcastle upon Tyne</b:City>
    <b:CountryRegion>UK</b:CountryRegion>
    <b:Publisher>University of Newcastle upon Tyne</b:Publisher>
    <b:RefOrder>13</b:RefOrder>
  </b:Source>
  <b:Source>
    <b:Tag>Kur09</b:Tag>
    <b:SourceType>Misc</b:SourceType>
    <b:Guid>{DDA7041F-04FE-4022-BABA-BFCEFB97CB61}</b:Guid>
    <b:Author>
      <b:Author>
        <b:Corporate>Kurniawati, H.A.</b:Corporate>
      </b:Author>
    </b:Author>
    <b:Title>Lecture Handout</b:Title>
    <b:Year>2009</b:Year>
    <b:City>Surabaya</b:City>
    <b:Publisher>Institut Teknologi Sepuluh Nopember (ITS)</b:Publisher>
    <b:PublicationTitle>Ship Outfitting</b:PublicationTitle>
    <b:RefOrder>3</b:RefOrder>
  </b:Source>
  <b:Source>
    <b:Tag>Ike89</b:Tag>
    <b:SourceType>JournalArticle</b:SourceType>
    <b:Guid>{493B9D08-82A0-43F0-B2BF-43CCC59F6E14}</b:Guid>
    <b:Author>
      <b:Author>
        <b:Corporate>Ikehata, M., and Chandra, S.</b:Corporate>
      </b:Author>
    </b:Author>
    <b:Title>Theoritical Calculation of Propulsive Performances of Stator-Propeller in Uniform Flow by Vortex Lattice Method</b:Title>
    <b:Year>1989</b:Year>
    <b:JournalName>Journal of the Society of Naval Architects of Japan</b:JournalName>
    <b:Pages>17-25</b:Pages>
    <b:Volume>166</b:Volume>
    <b:RefOrder>14</b:RefOrder>
  </b:Source>
  <b:Source>
    <b:Tag>Har83</b:Tag>
    <b:SourceType>Book</b:SourceType>
    <b:Guid>{2FE4FA77-CE03-4B7C-8CE7-2325E596D942}</b:Guid>
    <b:Author>
      <b:Author>
        <b:Corporate>Harvald, S.S</b:Corporate>
      </b:Author>
    </b:Author>
    <b:Title>Resistance and Propulsion of Ships</b:Title>
    <b:Year>1983</b:Year>
    <b:City>New York</b:City>
    <b:Publisher>John Wiley and Sons</b:Publisher>
    <b:RefOrder>15</b:RefOrder>
  </b:Source>
</b:Sources>
</file>

<file path=customXml/itemProps1.xml><?xml version="1.0" encoding="utf-8"?>
<ds:datastoreItem xmlns:ds="http://schemas.openxmlformats.org/officeDocument/2006/customXml" ds:itemID="{33EF6292-F308-42C7-B8F1-39145FDA5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 versi Tekpal.dot</Template>
  <TotalTime>0</TotalTime>
  <Pages>23</Pages>
  <Words>1816</Words>
  <Characters>10352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JTP</Company>
  <LinksUpToDate>false</LinksUpToDate>
  <CharactersWithSpaces>12144</CharactersWithSpaces>
  <SharedDoc>false</SharedDoc>
  <HLinks>
    <vt:vector size="252" baseType="variant">
      <vt:variant>
        <vt:i4>1638449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_Toc18486826</vt:lpwstr>
      </vt:variant>
      <vt:variant>
        <vt:i4>1441846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_Toc18487140</vt:lpwstr>
      </vt:variant>
      <vt:variant>
        <vt:i4>2031665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_Toc18487139</vt:lpwstr>
      </vt:variant>
      <vt:variant>
        <vt:i4>1966129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_Toc18487138</vt:lpwstr>
      </vt:variant>
      <vt:variant>
        <vt:i4>1114161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_Toc18487137</vt:lpwstr>
      </vt:variant>
      <vt:variant>
        <vt:i4>1048625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_Toc18487136</vt:lpwstr>
      </vt:variant>
      <vt:variant>
        <vt:i4>1245233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_Toc18487135</vt:lpwstr>
      </vt:variant>
      <vt:variant>
        <vt:i4>1179697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_Toc18487134</vt:lpwstr>
      </vt:variant>
      <vt:variant>
        <vt:i4>1376305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_Toc18487133</vt:lpwstr>
      </vt:variant>
      <vt:variant>
        <vt:i4>1310769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_Toc18487132</vt:lpwstr>
      </vt:variant>
      <vt:variant>
        <vt:i4>1507377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_Toc18487131</vt:lpwstr>
      </vt:variant>
      <vt:variant>
        <vt:i4>1441841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_Toc18487130</vt:lpwstr>
      </vt:variant>
      <vt:variant>
        <vt:i4>2031664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_Toc18487129</vt:lpwstr>
      </vt:variant>
      <vt:variant>
        <vt:i4>1966128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_Toc18487128</vt:lpwstr>
      </vt:variant>
      <vt:variant>
        <vt:i4>1114160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_Toc18487127</vt:lpwstr>
      </vt:variant>
      <vt:variant>
        <vt:i4>1048624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_Toc18487126</vt:lpwstr>
      </vt:variant>
      <vt:variant>
        <vt:i4>1245232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_Toc18487125</vt:lpwstr>
      </vt:variant>
      <vt:variant>
        <vt:i4>1179696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_Toc18487124</vt:lpwstr>
      </vt:variant>
      <vt:variant>
        <vt:i4>1376304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_Toc18487123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_Toc18487122</vt:lpwstr>
      </vt:variant>
      <vt:variant>
        <vt:i4>1507376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_Toc18487121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_Toc18487120</vt:lpwstr>
      </vt:variant>
      <vt:variant>
        <vt:i4>2031667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_Toc18487119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_Toc18487118</vt:lpwstr>
      </vt:variant>
      <vt:variant>
        <vt:i4>1114163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_Toc18487117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_Toc18487116</vt:lpwstr>
      </vt:variant>
      <vt:variant>
        <vt:i4>1245235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_Toc18487115</vt:lpwstr>
      </vt:variant>
      <vt:variant>
        <vt:i4>1179699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_Toc18487114</vt:lpwstr>
      </vt:variant>
      <vt:variant>
        <vt:i4>1376307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_Toc18487113</vt:lpwstr>
      </vt:variant>
      <vt:variant>
        <vt:i4>1310771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_Toc18487112</vt:lpwstr>
      </vt:variant>
      <vt:variant>
        <vt:i4>1507379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_Toc18487111</vt:lpwstr>
      </vt:variant>
      <vt:variant>
        <vt:i4>1441843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_Toc18487110</vt:lpwstr>
      </vt:variant>
      <vt:variant>
        <vt:i4>2031666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_Toc18487109</vt:lpwstr>
      </vt:variant>
      <vt:variant>
        <vt:i4>1966130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_Toc18487108</vt:lpwstr>
      </vt:variant>
      <vt:variant>
        <vt:i4>1114162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_Toc18487107</vt:lpwstr>
      </vt:variant>
      <vt:variant>
        <vt:i4>1048626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_Toc18487106</vt:lpwstr>
      </vt:variant>
      <vt:variant>
        <vt:i4>1245234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_Toc18487105</vt:lpwstr>
      </vt:variant>
      <vt:variant>
        <vt:i4>1179698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_Toc18487104</vt:lpwstr>
      </vt:variant>
      <vt:variant>
        <vt:i4>1376306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_Toc18487103</vt:lpwstr>
      </vt:variant>
      <vt:variant>
        <vt:i4>1310770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_Toc18487102</vt:lpwstr>
      </vt:variant>
      <vt:variant>
        <vt:i4>1507378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_Toc18487101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_Toc18487100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tita aryawan</dc:creator>
  <cp:keywords/>
  <cp:lastModifiedBy>HERMAWAN YUDA APRI</cp:lastModifiedBy>
  <cp:revision>2</cp:revision>
  <cp:lastPrinted>2019-09-18T05:41:00Z</cp:lastPrinted>
  <dcterms:created xsi:type="dcterms:W3CDTF">2021-06-06T07:13:00Z</dcterms:created>
  <dcterms:modified xsi:type="dcterms:W3CDTF">2021-06-06T07:13:00Z</dcterms:modified>
</cp:coreProperties>
</file>